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59A57" w14:textId="3984ED91" w:rsidR="00F27189" w:rsidRDefault="008E6F53" w:rsidP="007143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A271FF5" wp14:editId="3639470F">
                <wp:simplePos x="0" y="0"/>
                <wp:positionH relativeFrom="page">
                  <wp:posOffset>1506220</wp:posOffset>
                </wp:positionH>
                <wp:positionV relativeFrom="page">
                  <wp:posOffset>269875</wp:posOffset>
                </wp:positionV>
                <wp:extent cx="5212080" cy="412750"/>
                <wp:effectExtent l="0" t="0" r="7620" b="6350"/>
                <wp:wrapTight wrapText="bothSides">
                  <wp:wrapPolygon edited="0">
                    <wp:start x="0" y="0"/>
                    <wp:lineTo x="0" y="20935"/>
                    <wp:lineTo x="21553" y="20935"/>
                    <wp:lineTo x="21553" y="0"/>
                    <wp:lineTo x="0" y="0"/>
                  </wp:wrapPolygon>
                </wp:wrapTight>
                <wp:docPr id="24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67DFFF" w14:textId="77777777" w:rsidR="00D07837" w:rsidRPr="008E6F53" w:rsidRDefault="00D07837" w:rsidP="00341853">
                            <w:pPr>
                              <w:pStyle w:val="Title"/>
                              <w:rPr>
                                <w:b/>
                              </w:rPr>
                            </w:pPr>
                            <w:r w:rsidRPr="008E6F53">
                              <w:rPr>
                                <w:b/>
                              </w:rPr>
                              <w:t xml:space="preserve">The Whole Story </w:t>
                            </w:r>
                            <w:proofErr w:type="gramStart"/>
                            <w:r w:rsidRPr="008E6F53">
                              <w:rPr>
                                <w:b/>
                              </w:rPr>
                              <w:t>About</w:t>
                            </w:r>
                            <w:proofErr w:type="gramEnd"/>
                            <w:r w:rsidRPr="008E6F53">
                              <w:rPr>
                                <w:b/>
                              </w:rPr>
                              <w:t xml:space="preserve"> Whole Grains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118.6pt;margin-top:21.25pt;width:410.4pt;height:32.5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" filled="f" stroked="f">
                <v:textbox inset="0,0,0,0">
                  <w:txbxContent>
                    <w:p w14:paraId="1567DFFF" w14:textId="77777777" w:rsidR="00D07837" w:rsidRPr="008E6F53" w:rsidRDefault="00D07837" w:rsidP="00341853">
                      <w:pPr>
                        <w:pStyle w:val="Title"/>
                        <w:rPr>
                          <w:b/>
                        </w:rPr>
                      </w:pPr>
                      <w:r w:rsidRPr="008E6F53">
                        <w:rPr>
                          <w:b/>
                        </w:rPr>
                        <w:t xml:space="preserve">The Whole Story </w:t>
                      </w:r>
                      <w:proofErr w:type="gramStart"/>
                      <w:r w:rsidRPr="008E6F53">
                        <w:rPr>
                          <w:b/>
                        </w:rPr>
                        <w:t>About</w:t>
                      </w:r>
                      <w:proofErr w:type="gramEnd"/>
                      <w:r w:rsidRPr="008E6F53">
                        <w:rPr>
                          <w:b/>
                        </w:rPr>
                        <w:t xml:space="preserve"> Whole Grains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27189">
        <w:rPr>
          <w:noProof/>
        </w:rPr>
        <w:drawing>
          <wp:anchor distT="0" distB="0" distL="114300" distR="114300" simplePos="0" relativeHeight="251657215" behindDoc="0" locked="0" layoutInCell="1" allowOverlap="1" wp14:anchorId="6E49F796" wp14:editId="25AAF420">
            <wp:simplePos x="0" y="0"/>
            <wp:positionH relativeFrom="page">
              <wp:posOffset>716280</wp:posOffset>
            </wp:positionH>
            <wp:positionV relativeFrom="page">
              <wp:posOffset>1739900</wp:posOffset>
            </wp:positionV>
            <wp:extent cx="3746500" cy="2984500"/>
            <wp:effectExtent l="0" t="0" r="6350" b="6350"/>
            <wp:wrapTight wrapText="bothSides">
              <wp:wrapPolygon edited="0">
                <wp:start x="0" y="0"/>
                <wp:lineTo x="0" y="21508"/>
                <wp:lineTo x="21527" y="21508"/>
                <wp:lineTo x="21527" y="0"/>
                <wp:lineTo x="0" y="0"/>
              </wp:wrapPolygon>
            </wp:wrapTight>
            <wp:docPr id="2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189"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3ECCBAFB" wp14:editId="0E30DA6B">
                <wp:simplePos x="0" y="0"/>
                <wp:positionH relativeFrom="page">
                  <wp:posOffset>2592070</wp:posOffset>
                </wp:positionH>
                <wp:positionV relativeFrom="page">
                  <wp:posOffset>815975</wp:posOffset>
                </wp:positionV>
                <wp:extent cx="3431540" cy="491490"/>
                <wp:effectExtent l="0" t="0" r="16510" b="3810"/>
                <wp:wrapTight wrapText="bothSides">
                  <wp:wrapPolygon edited="0">
                    <wp:start x="0" y="0"/>
                    <wp:lineTo x="0" y="20930"/>
                    <wp:lineTo x="21584" y="20930"/>
                    <wp:lineTo x="21584" y="0"/>
                    <wp:lineTo x="0" y="0"/>
                  </wp:wrapPolygon>
                </wp:wrapTight>
                <wp:docPr id="25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89C5E5" w14:textId="77777777" w:rsidR="00D07837" w:rsidRDefault="00D07837" w:rsidP="007143C6">
                            <w:pPr>
                              <w:pStyle w:val="Subtitle"/>
                            </w:pPr>
                            <w:r>
                              <w:t>What are whole grains?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7" type="#_x0000_t202" style="position:absolute;left:0;text-align:left;margin-left:204.1pt;margin-top:64.25pt;width:270.2pt;height:38.7pt;z-index:251658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" filled="f" stroked="f">
                <v:textbox inset="0,0,0,0">
                  <w:txbxContent>
                    <w:p w14:paraId="1289C5E5" w14:textId="77777777" w:rsidR="00D07837" w:rsidRDefault="00D07837" w:rsidP="007143C6">
                      <w:pPr>
                        <w:pStyle w:val="Subtitle"/>
                      </w:pPr>
                      <w:r>
                        <w:t>What are whole grains?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27189">
        <w:rPr>
          <w:noProof/>
        </w:rPr>
        <mc:AlternateContent>
          <mc:Choice Requires="wps">
            <w:drawing>
              <wp:anchor distT="0" distB="0" distL="114300" distR="114300" simplePos="0" relativeHeight="251685105" behindDoc="0" locked="0" layoutInCell="1" allowOverlap="1" wp14:anchorId="477B5BF8" wp14:editId="3262EDFE">
                <wp:simplePos x="0" y="0"/>
                <wp:positionH relativeFrom="page">
                  <wp:posOffset>533400</wp:posOffset>
                </wp:positionH>
                <wp:positionV relativeFrom="page">
                  <wp:posOffset>1247775</wp:posOffset>
                </wp:positionV>
                <wp:extent cx="6609080" cy="857250"/>
                <wp:effectExtent l="0" t="0" r="0" b="0"/>
                <wp:wrapThrough wrapText="bothSides">
                  <wp:wrapPolygon edited="0">
                    <wp:start x="125" y="0"/>
                    <wp:lineTo x="125" y="21120"/>
                    <wp:lineTo x="21417" y="21120"/>
                    <wp:lineTo x="21417" y="0"/>
                    <wp:lineTo x="125" y="0"/>
                  </wp:wrapPolygon>
                </wp:wrapThrough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08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2DF06" w14:textId="043718C0" w:rsidR="00D07837" w:rsidRPr="007F6E3C" w:rsidRDefault="00D07837" w:rsidP="007F6E3C">
                            <w:pPr>
                              <w:spacing w:after="0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 xml:space="preserve"> Whole grain products supply our bodies with energy, vitamins and minerals, and fibre, which are important for our health.  </w:t>
                            </w:r>
                            <w:r w:rsidRPr="007F6E3C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 xml:space="preserve">Whole </w:t>
                            </w:r>
                            <w:r w:rsidR="00F27189" w:rsidRPr="007F6E3C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>grains</w:t>
                            </w:r>
                            <w:r w:rsidR="00F27189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 xml:space="preserve"> </w:t>
                            </w:r>
                            <w:r w:rsidR="00F27189" w:rsidRPr="007F6E3C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>include</w:t>
                            </w:r>
                            <w:r w:rsidRPr="007F6E3C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 xml:space="preserve"> all parts of the grain kernel </w:t>
                            </w:r>
                            <w:r w:rsidR="00F27189">
                              <w:rPr>
                                <w:rFonts w:eastAsia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  <w:lang w:val="en-CA"/>
                              </w:rPr>
                              <w:t xml:space="preserve">– the bran, germ and endosperm. </w:t>
                            </w:r>
                          </w:p>
                          <w:p w14:paraId="00E56058" w14:textId="77777777" w:rsidR="00D07837" w:rsidRPr="007F6E3C" w:rsidRDefault="00D078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28" type="#_x0000_t202" style="position:absolute;left:0;text-align:left;margin-left:42pt;margin-top:98.25pt;width:520.4pt;height:67.5pt;z-index:251685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" filled="f" stroked="f">
                <v:textbox>
                  <w:txbxContent>
                    <w:p w14:paraId="5FB2DF06" w14:textId="043718C0" w:rsidR="00D07837" w:rsidRPr="007F6E3C" w:rsidRDefault="00D07837" w:rsidP="007F6E3C">
                      <w:pPr>
                        <w:spacing w:after="0"/>
                        <w:rPr>
                          <w:rFonts w:eastAsia="Times New Roman" w:cs="Times New Roman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 xml:space="preserve"> Whole grain products supply our bodies with energy, vitamins and minerals, and fibre, which are important for our health.  </w:t>
                      </w:r>
                      <w:r w:rsidRPr="007F6E3C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 xml:space="preserve">Whole </w:t>
                      </w:r>
                      <w:r w:rsidR="00F27189" w:rsidRPr="007F6E3C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>grains</w:t>
                      </w:r>
                      <w:r w:rsidR="00F27189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 xml:space="preserve"> </w:t>
                      </w:r>
                      <w:r w:rsidR="00F27189" w:rsidRPr="007F6E3C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>include</w:t>
                      </w:r>
                      <w:r w:rsidRPr="007F6E3C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 xml:space="preserve"> all parts of the grain kernel </w:t>
                      </w:r>
                      <w:r w:rsidR="00F27189">
                        <w:rPr>
                          <w:rFonts w:eastAsia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CA"/>
                        </w:rPr>
                        <w:t xml:space="preserve">– the bran, germ and endosperm. </w:t>
                      </w:r>
                    </w:p>
                    <w:p w14:paraId="00E56058" w14:textId="77777777" w:rsidR="00D07837" w:rsidRPr="007F6E3C" w:rsidRDefault="00D078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40A7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DB36D9" wp14:editId="319ED74C">
                <wp:simplePos x="0" y="0"/>
                <wp:positionH relativeFrom="page">
                  <wp:posOffset>518795</wp:posOffset>
                </wp:positionH>
                <wp:positionV relativeFrom="page">
                  <wp:posOffset>822960</wp:posOffset>
                </wp:positionV>
                <wp:extent cx="6707505" cy="336550"/>
                <wp:effectExtent l="0" t="0" r="0" b="0"/>
                <wp:wrapNone/>
                <wp:docPr id="24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336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46A547" w14:textId="77777777" w:rsidR="00D07837" w:rsidRPr="004A7631" w:rsidRDefault="00D07837" w:rsidP="00341853">
                            <w:pPr>
                              <w:pStyle w:val="Symbol"/>
                              <w:rPr>
                                <w:color w:val="FEE3AC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9" style="position:absolute;left:0;text-align:left;margin-left:40.85pt;margin-top:64.8pt;width:528.15pt;height:2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" fillcolor="#fdbb30 [3204]" stroked="f" strokecolor="#4a7ebb" strokeweight="1.5pt">
                <v:shadow color="black" opacity="22938f" offset="0"/>
                <v:textbox inset=",0,,7.2pt">
                  <w:txbxContent>
                    <w:p w14:paraId="2C46A547" w14:textId="77777777" w:rsidR="00D07837" w:rsidRPr="004A7631" w:rsidRDefault="00D07837" w:rsidP="00341853">
                      <w:pPr>
                        <w:pStyle w:val="Symbol"/>
                        <w:rPr>
                          <w:color w:val="FEE3AC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51EC" w:rsidRPr="009651EC">
        <w:t xml:space="preserve"> </w:t>
      </w:r>
      <w:r w:rsidR="00761BC6"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73BDD322" wp14:editId="74E22845">
                <wp:simplePos x="0" y="0"/>
                <wp:positionH relativeFrom="page">
                  <wp:posOffset>365760</wp:posOffset>
                </wp:positionH>
                <wp:positionV relativeFrom="page">
                  <wp:posOffset>9464040</wp:posOffset>
                </wp:positionV>
                <wp:extent cx="3368040" cy="228600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CA30C" w14:textId="2D75FA1C" w:rsidR="00D07837" w:rsidRDefault="00D07837" w:rsidP="00341853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0" type="#_x0000_t202" style="position:absolute;left:0;text-align:left;margin-left:28.8pt;margin-top:745.2pt;width:265.2pt;height:18pt;z-index:251658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aS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cLHiJMOmvRAR41uxYiCcGkqNPQqBcP7Hkz1CArotM1W9Xei/K4QF+uG8B29kVIMDSUVROibl+6z&#10;pxOOMiDb4ZOowBHZa2GBxlp2pnxQEATo0KnHU3dMMCVcXl5GsReCqgRdEMSRZ9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" filled="f" stroked="f">
                <v:textbox inset="0,0,0,0">
                  <w:txbxContent>
                    <w:p w14:paraId="298CA30C" w14:textId="2D75FA1C" w:rsidR="00D07837" w:rsidRDefault="00D07837" w:rsidP="00341853">
                      <w:pPr>
                        <w:pStyle w:val="Foo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29E31C7" w14:textId="77777777" w:rsidR="00F27189" w:rsidRPr="00F27189" w:rsidRDefault="00F27189" w:rsidP="00F27189"/>
    <w:p w14:paraId="17873300" w14:textId="77777777" w:rsidR="00F27189" w:rsidRPr="00F27189" w:rsidRDefault="00F27189" w:rsidP="00F27189"/>
    <w:p w14:paraId="28194C20" w14:textId="23C31607" w:rsidR="00F27189" w:rsidRPr="00F27189" w:rsidRDefault="00924B36" w:rsidP="00F27189">
      <w:r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341F673F" wp14:editId="527F3B46">
                <wp:simplePos x="0" y="0"/>
                <wp:positionH relativeFrom="page">
                  <wp:posOffset>4829175</wp:posOffset>
                </wp:positionH>
                <wp:positionV relativeFrom="page">
                  <wp:posOffset>2038350</wp:posOffset>
                </wp:positionV>
                <wp:extent cx="2390775" cy="2533650"/>
                <wp:effectExtent l="0" t="0" r="9525" b="0"/>
                <wp:wrapNone/>
                <wp:docPr id="25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2533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ABA4BD" w14:textId="77777777" w:rsidR="00D07837" w:rsidRDefault="00D07837" w:rsidP="007143C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43C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Examples of whole grains include:</w:t>
                            </w:r>
                          </w:p>
                          <w:p w14:paraId="118BEAA7" w14:textId="77777777" w:rsidR="00D07837" w:rsidRPr="00924B36" w:rsidRDefault="00D07837" w:rsidP="00924B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24B36">
                              <w:rPr>
                                <w:sz w:val="28"/>
                                <w:szCs w:val="28"/>
                              </w:rPr>
                              <w:t>Barley</w:t>
                            </w:r>
                          </w:p>
                          <w:p w14:paraId="3FB5B03B" w14:textId="77777777" w:rsidR="00D07837" w:rsidRPr="007143C6" w:rsidRDefault="00D07837" w:rsidP="007143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43C6">
                              <w:rPr>
                                <w:sz w:val="28"/>
                                <w:szCs w:val="28"/>
                              </w:rPr>
                              <w:t>Bulgur</w:t>
                            </w:r>
                          </w:p>
                          <w:p w14:paraId="38369DAD" w14:textId="77777777" w:rsidR="00D07837" w:rsidRPr="007143C6" w:rsidRDefault="00D07837" w:rsidP="007143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43C6">
                              <w:rPr>
                                <w:sz w:val="28"/>
                                <w:szCs w:val="28"/>
                              </w:rPr>
                              <w:t>Quinoa</w:t>
                            </w:r>
                          </w:p>
                          <w:p w14:paraId="224BD250" w14:textId="77777777" w:rsidR="00D07837" w:rsidRPr="007143C6" w:rsidRDefault="00D07837" w:rsidP="007143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43C6">
                              <w:rPr>
                                <w:sz w:val="28"/>
                                <w:szCs w:val="28"/>
                              </w:rPr>
                              <w:t>Oats</w:t>
                            </w:r>
                          </w:p>
                          <w:p w14:paraId="51D00015" w14:textId="77777777" w:rsidR="00D07837" w:rsidRDefault="00D07837" w:rsidP="007143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43C6">
                              <w:rPr>
                                <w:sz w:val="28"/>
                                <w:szCs w:val="28"/>
                              </w:rPr>
                              <w:t>Brown rice</w:t>
                            </w:r>
                          </w:p>
                          <w:p w14:paraId="695C1152" w14:textId="06010668" w:rsidR="00924B36" w:rsidRPr="007143C6" w:rsidRDefault="00924B36" w:rsidP="007143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Flours with the word “whole” in front such as whole rye flour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31" style="position:absolute;margin-left:380.25pt;margin-top:160.5pt;width:188.25pt;height:199.5pt;z-index:251658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" fillcolor="#00aec5 [3207]" stroked="f" strokecolor="#4a7ebb" strokeweight="1.5pt">
                <v:shadow color="black" opacity="22938f" offset="0"/>
                <v:textbox inset=",7.2pt,,7.2pt">
                  <w:txbxContent>
                    <w:p w14:paraId="52ABA4BD" w14:textId="77777777" w:rsidR="00D07837" w:rsidRDefault="00D07837" w:rsidP="007143C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143C6">
                        <w:rPr>
                          <w:color w:val="FFFFFF" w:themeColor="background1"/>
                          <w:sz w:val="36"/>
                          <w:szCs w:val="36"/>
                        </w:rPr>
                        <w:t>Examples of whole grains include:</w:t>
                      </w:r>
                    </w:p>
                    <w:p w14:paraId="118BEAA7" w14:textId="77777777" w:rsidR="00D07837" w:rsidRPr="00924B36" w:rsidRDefault="00D07837" w:rsidP="00924B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24B36">
                        <w:rPr>
                          <w:sz w:val="28"/>
                          <w:szCs w:val="28"/>
                        </w:rPr>
                        <w:t>Barley</w:t>
                      </w:r>
                    </w:p>
                    <w:p w14:paraId="3FB5B03B" w14:textId="77777777" w:rsidR="00D07837" w:rsidRPr="007143C6" w:rsidRDefault="00D07837" w:rsidP="007143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43C6">
                        <w:rPr>
                          <w:sz w:val="28"/>
                          <w:szCs w:val="28"/>
                        </w:rPr>
                        <w:t>Bulgur</w:t>
                      </w:r>
                    </w:p>
                    <w:p w14:paraId="38369DAD" w14:textId="77777777" w:rsidR="00D07837" w:rsidRPr="007143C6" w:rsidRDefault="00D07837" w:rsidP="007143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43C6">
                        <w:rPr>
                          <w:sz w:val="28"/>
                          <w:szCs w:val="28"/>
                        </w:rPr>
                        <w:t>Quinoa</w:t>
                      </w:r>
                    </w:p>
                    <w:p w14:paraId="224BD250" w14:textId="77777777" w:rsidR="00D07837" w:rsidRPr="007143C6" w:rsidRDefault="00D07837" w:rsidP="007143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43C6">
                        <w:rPr>
                          <w:sz w:val="28"/>
                          <w:szCs w:val="28"/>
                        </w:rPr>
                        <w:t>Oats</w:t>
                      </w:r>
                    </w:p>
                    <w:p w14:paraId="51D00015" w14:textId="77777777" w:rsidR="00D07837" w:rsidRDefault="00D07837" w:rsidP="007143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43C6">
                        <w:rPr>
                          <w:sz w:val="28"/>
                          <w:szCs w:val="28"/>
                        </w:rPr>
                        <w:t>Brown rice</w:t>
                      </w:r>
                    </w:p>
                    <w:p w14:paraId="695C1152" w14:textId="06010668" w:rsidR="00924B36" w:rsidRPr="007143C6" w:rsidRDefault="00924B36" w:rsidP="007143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Flours with the word “whole” in front such as whole rye flour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6CB5FC7" w14:textId="77777777" w:rsidR="00F27189" w:rsidRPr="00F27189" w:rsidRDefault="00F27189" w:rsidP="00F27189"/>
    <w:p w14:paraId="0F184CEB" w14:textId="77777777" w:rsidR="00F27189" w:rsidRPr="00F27189" w:rsidRDefault="00F27189" w:rsidP="00F27189"/>
    <w:p w14:paraId="16A942B2" w14:textId="77777777" w:rsidR="00F27189" w:rsidRPr="00F27189" w:rsidRDefault="00F27189" w:rsidP="00F27189"/>
    <w:p w14:paraId="5207C8AD" w14:textId="77777777" w:rsidR="00F27189" w:rsidRPr="00F27189" w:rsidRDefault="00F27189" w:rsidP="00F27189"/>
    <w:p w14:paraId="1A6A9055" w14:textId="77777777" w:rsidR="00F27189" w:rsidRPr="00F27189" w:rsidRDefault="00F27189" w:rsidP="00F27189"/>
    <w:p w14:paraId="17B3498A" w14:textId="77777777" w:rsidR="00F27189" w:rsidRPr="00F27189" w:rsidRDefault="00F27189" w:rsidP="00F27189"/>
    <w:p w14:paraId="5AF4B91A" w14:textId="77777777" w:rsidR="00F27189" w:rsidRPr="00F27189" w:rsidRDefault="00F27189" w:rsidP="00F27189"/>
    <w:p w14:paraId="0A192801" w14:textId="666B589B" w:rsidR="00F27189" w:rsidRPr="00F27189" w:rsidRDefault="008E6F53" w:rsidP="00F27189">
      <w:r>
        <w:rPr>
          <w:noProof/>
        </w:rPr>
        <mc:AlternateContent>
          <mc:Choice Requires="wps">
            <w:drawing>
              <wp:anchor distT="0" distB="0" distL="114300" distR="114300" simplePos="0" relativeHeight="251667697" behindDoc="0" locked="0" layoutInCell="1" allowOverlap="1" wp14:anchorId="53734C39" wp14:editId="1E7CD17D">
                <wp:simplePos x="0" y="0"/>
                <wp:positionH relativeFrom="page">
                  <wp:posOffset>712470</wp:posOffset>
                </wp:positionH>
                <wp:positionV relativeFrom="page">
                  <wp:posOffset>4714240</wp:posOffset>
                </wp:positionV>
                <wp:extent cx="2398395" cy="2386330"/>
                <wp:effectExtent l="0" t="0" r="1905" b="0"/>
                <wp:wrapNone/>
                <wp:docPr id="2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8395" cy="2386330"/>
                        </a:xfrm>
                        <a:prstGeom prst="rect">
                          <a:avLst/>
                        </a:prstGeom>
                        <a:solidFill>
                          <a:srgbClr val="E3193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0383BD" w14:textId="77777777" w:rsidR="00F27189" w:rsidRDefault="00F27189" w:rsidP="00F27189">
                            <w:pPr>
                              <w:pStyle w:val="Symbol"/>
                              <w:jc w:val="center"/>
                              <w:rPr>
                                <w:b w:val="0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81BBFD9" w14:textId="77777777" w:rsidR="00190C29" w:rsidRDefault="00190C29" w:rsidP="00F27189">
                            <w:pPr>
                              <w:pStyle w:val="Symbol"/>
                              <w:jc w:val="center"/>
                              <w:rPr>
                                <w:b w:val="0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B9BA667" w14:textId="77777777" w:rsidR="00190C29" w:rsidRDefault="00190C29" w:rsidP="00F27189">
                            <w:pPr>
                              <w:pStyle w:val="Symbol"/>
                              <w:jc w:val="center"/>
                              <w:rPr>
                                <w:b w:val="0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8103241" w14:textId="4230BD34" w:rsidR="00D07837" w:rsidRPr="00F27189" w:rsidRDefault="00924B36" w:rsidP="00F27189">
                            <w:pPr>
                              <w:pStyle w:val="Symbol"/>
                              <w:jc w:val="center"/>
                              <w:rPr>
                                <w:b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Choose whole grains more often!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56.1pt;margin-top:371.2pt;width:188.85pt;height:187.9pt;z-index:25166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" fillcolor="#e31937" stroked="f">
                <v:textbox inset=",0,,7.2pt">
                  <w:txbxContent>
                    <w:p w14:paraId="3A0383BD" w14:textId="77777777" w:rsidR="00F27189" w:rsidRDefault="00F27189" w:rsidP="00F27189">
                      <w:pPr>
                        <w:pStyle w:val="Symbol"/>
                        <w:jc w:val="center"/>
                        <w:rPr>
                          <w:b w:val="0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81BBFD9" w14:textId="77777777" w:rsidR="00190C29" w:rsidRDefault="00190C29" w:rsidP="00F27189">
                      <w:pPr>
                        <w:pStyle w:val="Symbol"/>
                        <w:jc w:val="center"/>
                        <w:rPr>
                          <w:b w:val="0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B9BA667" w14:textId="77777777" w:rsidR="00190C29" w:rsidRDefault="00190C29" w:rsidP="00F27189">
                      <w:pPr>
                        <w:pStyle w:val="Symbol"/>
                        <w:jc w:val="center"/>
                        <w:rPr>
                          <w:b w:val="0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8103241" w14:textId="4230BD34" w:rsidR="00D07837" w:rsidRPr="00F27189" w:rsidRDefault="00924B36" w:rsidP="00F27189">
                      <w:pPr>
                        <w:pStyle w:val="Symbol"/>
                        <w:jc w:val="center"/>
                        <w:rPr>
                          <w:b w:val="0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noProof/>
                          <w:color w:val="FFFFFF" w:themeColor="background1"/>
                          <w:sz w:val="36"/>
                          <w:szCs w:val="36"/>
                        </w:rPr>
                        <w:t>Choose whole grains more often!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129" behindDoc="0" locked="0" layoutInCell="1" allowOverlap="1" wp14:anchorId="74B08493" wp14:editId="3F3316DD">
                <wp:simplePos x="0" y="0"/>
                <wp:positionH relativeFrom="column">
                  <wp:posOffset>2745575</wp:posOffset>
                </wp:positionH>
                <wp:positionV relativeFrom="paragraph">
                  <wp:posOffset>272679</wp:posOffset>
                </wp:positionV>
                <wp:extent cx="4118610" cy="2493818"/>
                <wp:effectExtent l="0" t="0" r="0" b="190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493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EE239" w14:textId="0D0AF040" w:rsidR="00233ABF" w:rsidRDefault="00233ABF" w:rsidP="00233A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3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233ABF">
                              <w:rPr>
                                <w:sz w:val="28"/>
                                <w:szCs w:val="28"/>
                              </w:rPr>
                              <w:t xml:space="preserve">When grains are processed to make pasta, bread and flour, some of the bran and germ are removed and </w:t>
                            </w:r>
                            <w:r w:rsidR="008E6F53">
                              <w:rPr>
                                <w:sz w:val="28"/>
                                <w:szCs w:val="28"/>
                              </w:rPr>
                              <w:t xml:space="preserve">many of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vitamins and minerals are lost</w:t>
                            </w:r>
                          </w:p>
                          <w:p w14:paraId="58A6FAE6" w14:textId="5FA05D5C" w:rsidR="00924B36" w:rsidRDefault="00924B36" w:rsidP="00233A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3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Grains that are “enriched” after processing have some of the vitamins and nutrients added back but are still missing the original nutrients 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fibre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found in the whole grain </w:t>
                            </w:r>
                          </w:p>
                          <w:p w14:paraId="7FC9F901" w14:textId="4A1077B4" w:rsidR="00924B36" w:rsidRPr="00924B36" w:rsidRDefault="00190C29" w:rsidP="00233A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03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Make at least half of your grain choices each day whole grains </w:t>
                            </w:r>
                            <w:r w:rsidR="00924B36" w:rsidRPr="00924B36">
                              <w:rPr>
                                <w:b/>
                                <w:sz w:val="28"/>
                                <w:szCs w:val="28"/>
                              </w:rPr>
                              <w:t>to get the most vitamins and nutrients</w:t>
                            </w:r>
                            <w:r w:rsidR="00924B36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3EDD256" w14:textId="77777777" w:rsidR="00233ABF" w:rsidRDefault="00233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2pt;margin-top:21.45pt;width:324.3pt;height:196.35pt;z-index:251686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" fillcolor="white [3201]" stroked="f" strokeweight=".5pt">
                <v:textbox>
                  <w:txbxContent>
                    <w:p w14:paraId="15AEE239" w14:textId="0D0AF040" w:rsidR="00233ABF" w:rsidRDefault="00233ABF" w:rsidP="00233A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030"/>
                        </w:tabs>
                        <w:rPr>
                          <w:sz w:val="28"/>
                          <w:szCs w:val="28"/>
                        </w:rPr>
                      </w:pPr>
                      <w:r w:rsidRPr="00233ABF">
                        <w:rPr>
                          <w:sz w:val="28"/>
                          <w:szCs w:val="28"/>
                        </w:rPr>
                        <w:t xml:space="preserve">When grains are processed to make pasta, bread and flour, some of the bran and germ are removed and </w:t>
                      </w:r>
                      <w:r w:rsidR="008E6F53">
                        <w:rPr>
                          <w:sz w:val="28"/>
                          <w:szCs w:val="28"/>
                        </w:rPr>
                        <w:t xml:space="preserve">many of the </w:t>
                      </w:r>
                      <w:r>
                        <w:rPr>
                          <w:sz w:val="28"/>
                          <w:szCs w:val="28"/>
                        </w:rPr>
                        <w:t>vitamins and minerals are lost</w:t>
                      </w:r>
                    </w:p>
                    <w:p w14:paraId="58A6FAE6" w14:textId="5FA05D5C" w:rsidR="00924B36" w:rsidRDefault="00924B36" w:rsidP="00233A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03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Grains that are “enriched” after processing have some of the vitamins and nutrients added back but are still missing the original nutrients and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fibre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found in the whole grain </w:t>
                      </w:r>
                    </w:p>
                    <w:p w14:paraId="7FC9F901" w14:textId="4A1077B4" w:rsidR="00924B36" w:rsidRPr="00924B36" w:rsidRDefault="00190C29" w:rsidP="00233A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03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Make at least half of your grain choices each day whole grains </w:t>
                      </w:r>
                      <w:r w:rsidR="00924B36" w:rsidRPr="00924B36">
                        <w:rPr>
                          <w:b/>
                          <w:sz w:val="28"/>
                          <w:szCs w:val="28"/>
                        </w:rPr>
                        <w:t>to get the most vitamins and nutrients</w:t>
                      </w:r>
                      <w:r w:rsidR="00924B36">
                        <w:rPr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13EDD256" w14:textId="77777777" w:rsidR="00233ABF" w:rsidRDefault="00233ABF"/>
                  </w:txbxContent>
                </v:textbox>
              </v:shape>
            </w:pict>
          </mc:Fallback>
        </mc:AlternateContent>
      </w:r>
    </w:p>
    <w:p w14:paraId="322AA630" w14:textId="77777777" w:rsidR="00F27189" w:rsidRPr="00F27189" w:rsidRDefault="00F27189" w:rsidP="00F27189"/>
    <w:p w14:paraId="249326E7" w14:textId="1416B50E" w:rsidR="00F27189" w:rsidRPr="00F27189" w:rsidRDefault="00F27189" w:rsidP="00F27189"/>
    <w:p w14:paraId="237ED30D" w14:textId="798A3D25" w:rsidR="00341853" w:rsidRDefault="008E6F53" w:rsidP="00942E49">
      <w:pPr>
        <w:jc w:val="center"/>
      </w:pPr>
      <w:r>
        <w:rPr>
          <w:noProof/>
        </w:rPr>
        <w:drawing>
          <wp:anchor distT="0" distB="0" distL="114300" distR="114300" simplePos="0" relativeHeight="251687153" behindDoc="0" locked="0" layoutInCell="1" allowOverlap="1" wp14:anchorId="25132058" wp14:editId="74894627">
            <wp:simplePos x="0" y="0"/>
            <wp:positionH relativeFrom="column">
              <wp:posOffset>2400935</wp:posOffset>
            </wp:positionH>
            <wp:positionV relativeFrom="paragraph">
              <wp:posOffset>1827530</wp:posOffset>
            </wp:positionV>
            <wp:extent cx="2431664" cy="1834738"/>
            <wp:effectExtent l="0" t="0" r="6985" b="0"/>
            <wp:wrapNone/>
            <wp:docPr id="276" name="Picture 276" descr="http://www.saveonfoods.com/sites/default/files/sprouted_grain_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veonfoods.com/sites/default/files/sprouted_grain_bre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64" cy="18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16FB9B53" wp14:editId="6FEC8F79">
            <wp:simplePos x="0" y="0"/>
            <wp:positionH relativeFrom="column">
              <wp:posOffset>5031740</wp:posOffset>
            </wp:positionH>
            <wp:positionV relativeFrom="paragraph">
              <wp:posOffset>1564005</wp:posOffset>
            </wp:positionV>
            <wp:extent cx="2214880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365" y="21412"/>
                <wp:lineTo x="21365" y="0"/>
                <wp:lineTo x="0" y="0"/>
              </wp:wrapPolygon>
            </wp:wrapThrough>
            <wp:docPr id="270" name="Picture 270" descr="http://www.weismarkets.com/blog/wp-content/uploads/2014/03/shutterstock_1095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ismarkets.com/blog/wp-content/uploads/2014/03/shutterstock_109521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038D31E7" wp14:editId="51D4E89C">
            <wp:simplePos x="0" y="0"/>
            <wp:positionH relativeFrom="page">
              <wp:posOffset>363855</wp:posOffset>
            </wp:positionH>
            <wp:positionV relativeFrom="page">
              <wp:posOffset>7104380</wp:posOffset>
            </wp:positionV>
            <wp:extent cx="2221865" cy="2221865"/>
            <wp:effectExtent l="0" t="0" r="6985" b="6985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F53">
        <w:t xml:space="preserve"> </w:t>
      </w:r>
      <w:r w:rsidR="00FC4F19" w:rsidRPr="00F27189">
        <w:br w:type="page"/>
      </w:r>
      <w:bookmarkStart w:id="0" w:name="_GoBack"/>
      <w:bookmarkEnd w:id="0"/>
      <w:r w:rsidR="00942E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185" behindDoc="0" locked="0" layoutInCell="1" allowOverlap="1" wp14:anchorId="4758ACDA" wp14:editId="596006DB">
                <wp:simplePos x="0" y="0"/>
                <wp:positionH relativeFrom="column">
                  <wp:posOffset>2400</wp:posOffset>
                </wp:positionH>
                <wp:positionV relativeFrom="paragraph">
                  <wp:posOffset>8910320</wp:posOffset>
                </wp:positionV>
                <wp:extent cx="6923636" cy="0"/>
                <wp:effectExtent l="0" t="0" r="10795" b="1905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6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4" o:spid="_x0000_s1026" style="position:absolute;z-index:251731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701.6pt" to="545.35pt,7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" strokecolor="#d8d8d8 [2732]"/>
            </w:pict>
          </mc:Fallback>
        </mc:AlternateContent>
      </w:r>
      <w:r w:rsidR="00942E49">
        <w:rPr>
          <w:noProof/>
        </w:rPr>
        <mc:AlternateContent>
          <mc:Choice Requires="wps">
            <w:drawing>
              <wp:anchor distT="0" distB="0" distL="114300" distR="114300" simplePos="0" relativeHeight="251729137" behindDoc="0" locked="0" layoutInCell="1" allowOverlap="1" wp14:anchorId="02832C0B" wp14:editId="61BE54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23636" cy="0"/>
                <wp:effectExtent l="0" t="0" r="10795" b="1905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6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1" o:spid="_x0000_s1026" style="position:absolute;z-index:251729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4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" strokecolor="#d8d8d8 [2732]"/>
            </w:pict>
          </mc:Fallback>
        </mc:AlternateContent>
      </w:r>
      <w:r w:rsidR="00942E49" w:rsidRPr="007C24D5">
        <mc:AlternateContent>
          <mc:Choice Requires="wps">
            <w:drawing>
              <wp:anchor distT="0" distB="0" distL="114300" distR="114300" simplePos="0" relativeHeight="251728113" behindDoc="0" locked="0" layoutInCell="1" allowOverlap="1" wp14:anchorId="1E5CDC76" wp14:editId="763F9E28">
                <wp:simplePos x="0" y="0"/>
                <wp:positionH relativeFrom="column">
                  <wp:posOffset>3683635</wp:posOffset>
                </wp:positionH>
                <wp:positionV relativeFrom="paragraph">
                  <wp:posOffset>6522085</wp:posOffset>
                </wp:positionV>
                <wp:extent cx="2900680" cy="1935480"/>
                <wp:effectExtent l="0" t="0" r="0" b="762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6158C" w14:textId="77777777" w:rsidR="007C24D5" w:rsidRPr="0054280E" w:rsidRDefault="007C24D5" w:rsidP="007C24D5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How to cook: </w:t>
                            </w:r>
                          </w:p>
                          <w:p w14:paraId="52AAC21B" w14:textId="477C1B2A" w:rsidR="00942E49" w:rsidRDefault="00942E49" w:rsidP="00942E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Bring water to boil in pot</w:t>
                            </w:r>
                          </w:p>
                          <w:p w14:paraId="64B9D062" w14:textId="2DAF7715" w:rsidR="00942E49" w:rsidRDefault="00942E49" w:rsidP="00942E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Add bulgur to another pot</w:t>
                            </w:r>
                          </w:p>
                          <w:p w14:paraId="6D512A1D" w14:textId="77777777" w:rsidR="00942E49" w:rsidRDefault="00942E49" w:rsidP="00942E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Pour boiling water over bulgur</w:t>
                            </w:r>
                          </w:p>
                          <w:p w14:paraId="23316A50" w14:textId="5DC990B2" w:rsidR="007C24D5" w:rsidRDefault="007C24D5" w:rsidP="00942E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42E4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942E49" w:rsidRPr="00942E49">
                              <w:rPr>
                                <w:sz w:val="28"/>
                                <w:szCs w:val="28"/>
                              </w:rPr>
                              <w:t>over with lid and leave off heat  for 15 minutes</w:t>
                            </w:r>
                          </w:p>
                          <w:p w14:paraId="5089C6D4" w14:textId="3D88F161" w:rsidR="007C24D5" w:rsidRPr="00942E49" w:rsidRDefault="00942E49" w:rsidP="00942E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Drain excess water</w:t>
                            </w:r>
                          </w:p>
                          <w:p w14:paraId="509DA0B6" w14:textId="77777777" w:rsidR="007C24D5" w:rsidRPr="00942E49" w:rsidRDefault="007C24D5" w:rsidP="00942E49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2B3CF5" w14:textId="77777777" w:rsidR="007C24D5" w:rsidRPr="00F85977" w:rsidRDefault="007C24D5" w:rsidP="007C24D5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290.05pt;margin-top:513.55pt;width:228.4pt;height:152.4pt;z-index:251728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" stroked="f">
                <v:textbox>
                  <w:txbxContent>
                    <w:p w14:paraId="1356158C" w14:textId="77777777" w:rsidR="007C24D5" w:rsidRPr="0054280E" w:rsidRDefault="007C24D5" w:rsidP="007C24D5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 xml:space="preserve">How to cook: </w:t>
                      </w:r>
                    </w:p>
                    <w:p w14:paraId="52AAC21B" w14:textId="477C1B2A" w:rsidR="00942E49" w:rsidRDefault="00942E49" w:rsidP="00942E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Bring water to boil in pot</w:t>
                      </w:r>
                    </w:p>
                    <w:p w14:paraId="64B9D062" w14:textId="2DAF7715" w:rsidR="00942E49" w:rsidRDefault="00942E49" w:rsidP="00942E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Add bulgur to another pot</w:t>
                      </w:r>
                    </w:p>
                    <w:p w14:paraId="6D512A1D" w14:textId="77777777" w:rsidR="00942E49" w:rsidRDefault="00942E49" w:rsidP="00942E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Pour boiling water over bulgur</w:t>
                      </w:r>
                    </w:p>
                    <w:p w14:paraId="23316A50" w14:textId="5DC990B2" w:rsidR="007C24D5" w:rsidRDefault="007C24D5" w:rsidP="00942E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942E49">
                        <w:rPr>
                          <w:sz w:val="28"/>
                          <w:szCs w:val="28"/>
                        </w:rPr>
                        <w:t>C</w:t>
                      </w:r>
                      <w:r w:rsidR="00942E49" w:rsidRPr="00942E49">
                        <w:rPr>
                          <w:sz w:val="28"/>
                          <w:szCs w:val="28"/>
                        </w:rPr>
                        <w:t>over with lid and leave off heat  for 15 minutes</w:t>
                      </w:r>
                    </w:p>
                    <w:p w14:paraId="5089C6D4" w14:textId="3D88F161" w:rsidR="007C24D5" w:rsidRPr="00942E49" w:rsidRDefault="00942E49" w:rsidP="00942E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Drain excess water</w:t>
                      </w:r>
                    </w:p>
                    <w:p w14:paraId="509DA0B6" w14:textId="77777777" w:rsidR="007C24D5" w:rsidRPr="00942E49" w:rsidRDefault="007C24D5" w:rsidP="00942E49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A2B3CF5" w14:textId="77777777" w:rsidR="007C24D5" w:rsidRPr="00F85977" w:rsidRDefault="007C24D5" w:rsidP="007C24D5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24D5">
        <w:rPr>
          <w:noProof/>
        </w:rPr>
        <mc:AlternateContent>
          <mc:Choice Requires="wps">
            <w:drawing>
              <wp:anchor distT="0" distB="0" distL="114300" distR="114300" simplePos="0" relativeHeight="251704561" behindDoc="0" locked="0" layoutInCell="1" allowOverlap="1" wp14:anchorId="7BBE11DB" wp14:editId="07C921BB">
                <wp:simplePos x="0" y="0"/>
                <wp:positionH relativeFrom="column">
                  <wp:posOffset>3611880</wp:posOffset>
                </wp:positionH>
                <wp:positionV relativeFrom="paragraph">
                  <wp:posOffset>679450</wp:posOffset>
                </wp:positionV>
                <wp:extent cx="0" cy="7778115"/>
                <wp:effectExtent l="0" t="0" r="19050" b="1333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8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045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4.4pt,53.5pt" to="284.4pt,6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" strokecolor="black [3040]"/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7089" behindDoc="0" locked="0" layoutInCell="1" allowOverlap="1" wp14:anchorId="2DF964C7" wp14:editId="2B776517">
                <wp:simplePos x="0" y="0"/>
                <wp:positionH relativeFrom="column">
                  <wp:posOffset>3675380</wp:posOffset>
                </wp:positionH>
                <wp:positionV relativeFrom="paragraph">
                  <wp:posOffset>5257165</wp:posOffset>
                </wp:positionV>
                <wp:extent cx="1490345" cy="273050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2526" w14:textId="77777777" w:rsidR="007C24D5" w:rsidRPr="0054280E" w:rsidRDefault="007C24D5" w:rsidP="007C24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>How much: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9.4pt;margin-top:413.95pt;width:117.35pt;height:21.5pt;z-index:251727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" stroked="f">
                <v:textbox>
                  <w:txbxContent>
                    <w:p w14:paraId="34862526" w14:textId="77777777" w:rsidR="007C24D5" w:rsidRPr="0054280E" w:rsidRDefault="007C24D5" w:rsidP="007C24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>How much: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6065" behindDoc="0" locked="0" layoutInCell="1" allowOverlap="1" wp14:anchorId="3B8624A5" wp14:editId="455365DB">
                <wp:simplePos x="0" y="0"/>
                <wp:positionH relativeFrom="column">
                  <wp:posOffset>4896485</wp:posOffset>
                </wp:positionH>
                <wp:positionV relativeFrom="paragraph">
                  <wp:posOffset>6294120</wp:posOffset>
                </wp:positionV>
                <wp:extent cx="2283460" cy="385445"/>
                <wp:effectExtent l="0" t="0" r="254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CFF11" w14:textId="5087E3B2" w:rsidR="007C24D5" w:rsidRDefault="007C24D5" w:rsidP="007C24D5">
                            <w:proofErr w:type="gramStart"/>
                            <w:r>
                              <w:t xml:space="preserve">3 </w:t>
                            </w:r>
                            <w:r>
                              <w:t xml:space="preserve"> parts</w:t>
                            </w:r>
                            <w:proofErr w:type="gramEnd"/>
                            <w:r>
                              <w:t xml:space="preserve"> liquid (broth or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5.55pt;margin-top:495.6pt;width:179.8pt;height:30.35pt;z-index:251726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" stroked="f">
                <v:textbox>
                  <w:txbxContent>
                    <w:p w14:paraId="25ECFF11" w14:textId="5087E3B2" w:rsidR="007C24D5" w:rsidRDefault="007C24D5" w:rsidP="007C24D5">
                      <w:proofErr w:type="gramStart"/>
                      <w:r>
                        <w:t xml:space="preserve">3 </w:t>
                      </w:r>
                      <w:r>
                        <w:t xml:space="preserve"> parts</w:t>
                      </w:r>
                      <w:proofErr w:type="gramEnd"/>
                      <w:r>
                        <w:t xml:space="preserve"> liquid (broth or water)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5041" behindDoc="0" locked="0" layoutInCell="1" allowOverlap="1" wp14:anchorId="4BE9B9D2" wp14:editId="1FC435DF">
                <wp:simplePos x="0" y="0"/>
                <wp:positionH relativeFrom="column">
                  <wp:posOffset>3677285</wp:posOffset>
                </wp:positionH>
                <wp:positionV relativeFrom="paragraph">
                  <wp:posOffset>6294120</wp:posOffset>
                </wp:positionV>
                <wp:extent cx="1223010" cy="1403985"/>
                <wp:effectExtent l="0" t="0" r="0" b="571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FAEED" w14:textId="15754A93" w:rsidR="007C24D5" w:rsidRDefault="007C24D5" w:rsidP="007C24D5">
                            <w:r>
                              <w:t>1 part bulgur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9.55pt;margin-top:495.6pt;width:96.3pt;height:110.55pt;z-index:2517250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" stroked="f">
                <v:textbox style="mso-fit-shape-to-text:t">
                  <w:txbxContent>
                    <w:p w14:paraId="313FAEED" w14:textId="15754A93" w:rsidR="007C24D5" w:rsidRDefault="007C24D5" w:rsidP="007C24D5">
                      <w:r>
                        <w:t>1 part bulgur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4017" behindDoc="0" locked="0" layoutInCell="1" allowOverlap="1" wp14:anchorId="16300C75" wp14:editId="1ADCB2CD">
                <wp:simplePos x="0" y="0"/>
                <wp:positionH relativeFrom="column">
                  <wp:posOffset>3767117</wp:posOffset>
                </wp:positionH>
                <wp:positionV relativeFrom="paragraph">
                  <wp:posOffset>5386705</wp:posOffset>
                </wp:positionV>
                <wp:extent cx="3432175" cy="140398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EDD4" w14:textId="260A7549" w:rsidR="007C24D5" w:rsidRDefault="007C24D5" w:rsidP="007C24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F1D62" wp14:editId="36571BCF">
                                  <wp:extent cx="644236" cy="644236"/>
                                  <wp:effectExtent l="0" t="0" r="3810" b="3810"/>
                                  <wp:docPr id="336" name="Picture 336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36" cy="64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 w:rsidRPr="0054280E">
                              <w:rPr>
                                <w:i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29A8F" wp14:editId="188028EF">
                                  <wp:extent cx="543296" cy="543296"/>
                                  <wp:effectExtent l="0" t="0" r="9525" b="9525"/>
                                  <wp:docPr id="337" name="Picture 337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35" cy="54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F0928" wp14:editId="60FEFD13">
                                  <wp:extent cx="546265" cy="546265"/>
                                  <wp:effectExtent l="0" t="0" r="6350" b="6350"/>
                                  <wp:docPr id="339" name="Picture 339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002" cy="54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2D89" wp14:editId="57D9CD90">
                                  <wp:extent cx="585454" cy="585454"/>
                                  <wp:effectExtent l="0" t="0" r="5715" b="5715"/>
                                  <wp:docPr id="340" name="Picture 340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124" cy="58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96.6pt;margin-top:424.15pt;width:270.25pt;height:110.55pt;z-index:25172401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vpJwIAACYEAAAOAAAAZHJzL2Uyb0RvYy54bWysU9tu2zAMfR+wfxD0vvgSZ02MOEWXLsOA&#10;7gK0+wBZlmNhsqhJSuzs60fJaZp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" stroked="f">
                <v:textbox style="mso-fit-shape-to-text:t">
                  <w:txbxContent>
                    <w:p w14:paraId="7C82EDD4" w14:textId="260A7549" w:rsidR="007C24D5" w:rsidRDefault="007C24D5" w:rsidP="007C24D5">
                      <w:r>
                        <w:rPr>
                          <w:noProof/>
                        </w:rPr>
                        <w:drawing>
                          <wp:inline distT="0" distB="0" distL="0" distR="0" wp14:anchorId="5E3F1D62" wp14:editId="36571BCF">
                            <wp:extent cx="644236" cy="644236"/>
                            <wp:effectExtent l="0" t="0" r="3810" b="3810"/>
                            <wp:docPr id="336" name="Picture 336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36" cy="64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gramStart"/>
                      <w:r w:rsidRPr="0054280E">
                        <w:rPr>
                          <w:i/>
                          <w:sz w:val="28"/>
                          <w:szCs w:val="28"/>
                        </w:rPr>
                        <w:t>with</w:t>
                      </w:r>
                      <w:proofErr w:type="gramEnd"/>
                      <w:r>
                        <w:rPr>
                          <w:i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D29A8F" wp14:editId="188028EF">
                            <wp:extent cx="543296" cy="543296"/>
                            <wp:effectExtent l="0" t="0" r="9525" b="9525"/>
                            <wp:docPr id="337" name="Picture 337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35" cy="54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AF0928" wp14:editId="60FEFD13">
                            <wp:extent cx="546265" cy="546265"/>
                            <wp:effectExtent l="0" t="0" r="6350" b="6350"/>
                            <wp:docPr id="339" name="Picture 339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002" cy="54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422D89" wp14:editId="57D9CD90">
                            <wp:extent cx="585454" cy="585454"/>
                            <wp:effectExtent l="0" t="0" r="5715" b="5715"/>
                            <wp:docPr id="340" name="Picture 340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124" cy="58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2993" behindDoc="0" locked="0" layoutInCell="1" allowOverlap="1" wp14:anchorId="41FF5B5A" wp14:editId="5C27CF80">
                <wp:simplePos x="0" y="0"/>
                <wp:positionH relativeFrom="page">
                  <wp:posOffset>4070350</wp:posOffset>
                </wp:positionH>
                <wp:positionV relativeFrom="page">
                  <wp:posOffset>5400675</wp:posOffset>
                </wp:positionV>
                <wp:extent cx="3395980" cy="450850"/>
                <wp:effectExtent l="0" t="0" r="0" b="6350"/>
                <wp:wrapNone/>
                <wp:docPr id="32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980" cy="450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2CFC6" w14:textId="1488F0AA" w:rsidR="007C24D5" w:rsidRPr="00F85977" w:rsidRDefault="007C24D5" w:rsidP="007C24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Bulgur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39" style="position:absolute;left:0;text-align:left;margin-left:320.5pt;margin-top:425.25pt;width:267.4pt;height:35.5pt;z-index:251722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" fillcolor="#006990 [3206]" stroked="f" strokecolor="#006990 [3206]" strokeweight="1.5pt">
                <v:shadow color="black" opacity="22938f" offset="0"/>
                <v:textbox inset=",7.2pt,,7.2pt">
                  <w:txbxContent>
                    <w:p w14:paraId="2612CFC6" w14:textId="1488F0AA" w:rsidR="007C24D5" w:rsidRPr="00F85977" w:rsidRDefault="007C24D5" w:rsidP="007C24D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Bulgur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15825" behindDoc="0" locked="0" layoutInCell="1" allowOverlap="1" wp14:anchorId="2B4C6293" wp14:editId="7E505483">
                <wp:simplePos x="0" y="0"/>
                <wp:positionH relativeFrom="page">
                  <wp:posOffset>391160</wp:posOffset>
                </wp:positionH>
                <wp:positionV relativeFrom="page">
                  <wp:posOffset>5414645</wp:posOffset>
                </wp:positionV>
                <wp:extent cx="3395980" cy="450850"/>
                <wp:effectExtent l="0" t="0" r="0" b="6350"/>
                <wp:wrapNone/>
                <wp:docPr id="30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980" cy="450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1AC5D2" w14:textId="73FECDFE" w:rsidR="007C24D5" w:rsidRPr="00F85977" w:rsidRDefault="007C24D5" w:rsidP="007C24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Quinoa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30.8pt;margin-top:426.35pt;width:267.4pt;height:35.5pt;z-index:251715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" fillcolor="#006990 [3206]" stroked="f" strokecolor="#006990 [3206]" strokeweight="1.5pt">
                <v:shadow color="black" opacity="22938f" offset="0"/>
                <v:textbox inset=",7.2pt,,7.2pt">
                  <w:txbxContent>
                    <w:p w14:paraId="2A1AC5D2" w14:textId="73FECDFE" w:rsidR="007C24D5" w:rsidRPr="00F85977" w:rsidRDefault="007C24D5" w:rsidP="007C24D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Quinoa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19921" behindDoc="0" locked="0" layoutInCell="1" allowOverlap="1" wp14:anchorId="64274753" wp14:editId="7B9A79B1">
                <wp:simplePos x="0" y="0"/>
                <wp:positionH relativeFrom="column">
                  <wp:posOffset>-635</wp:posOffset>
                </wp:positionH>
                <wp:positionV relativeFrom="paragraph">
                  <wp:posOffset>5212080</wp:posOffset>
                </wp:positionV>
                <wp:extent cx="1490345" cy="27305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FD89" w14:textId="77777777" w:rsidR="007C24D5" w:rsidRPr="0054280E" w:rsidRDefault="007C24D5" w:rsidP="007C24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>How much: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.05pt;margin-top:410.4pt;width:117.35pt;height:21.5pt;z-index:251719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" stroked="f">
                <v:textbox>
                  <w:txbxContent>
                    <w:p w14:paraId="2733FD89" w14:textId="77777777" w:rsidR="007C24D5" w:rsidRPr="0054280E" w:rsidRDefault="007C24D5" w:rsidP="007C24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>How much: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18897" behindDoc="0" locked="0" layoutInCell="1" allowOverlap="1" wp14:anchorId="6B381323" wp14:editId="391F29FC">
                <wp:simplePos x="0" y="0"/>
                <wp:positionH relativeFrom="column">
                  <wp:posOffset>1220470</wp:posOffset>
                </wp:positionH>
                <wp:positionV relativeFrom="paragraph">
                  <wp:posOffset>6249035</wp:posOffset>
                </wp:positionV>
                <wp:extent cx="2283460" cy="385445"/>
                <wp:effectExtent l="0" t="0" r="254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4234" w14:textId="77777777" w:rsidR="007C24D5" w:rsidRDefault="007C24D5" w:rsidP="007C24D5">
                            <w:r>
                              <w:t>2 parts liquid (broth or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6.1pt;margin-top:492.05pt;width:179.8pt;height:30.35pt;z-index:251718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" stroked="f">
                <v:textbox>
                  <w:txbxContent>
                    <w:p w14:paraId="75144234" w14:textId="77777777" w:rsidR="007C24D5" w:rsidRDefault="007C24D5" w:rsidP="007C24D5">
                      <w:r>
                        <w:t>2 parts liquid (broth or water)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16849" behindDoc="0" locked="0" layoutInCell="1" allowOverlap="1" wp14:anchorId="22C04AA0" wp14:editId="12C8235C">
                <wp:simplePos x="0" y="0"/>
                <wp:positionH relativeFrom="column">
                  <wp:posOffset>90805</wp:posOffset>
                </wp:positionH>
                <wp:positionV relativeFrom="paragraph">
                  <wp:posOffset>5341620</wp:posOffset>
                </wp:positionV>
                <wp:extent cx="343217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314A" w14:textId="77777777" w:rsidR="007C24D5" w:rsidRDefault="007C24D5" w:rsidP="007C24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A9FC3" wp14:editId="12AFCA11">
                                  <wp:extent cx="644236" cy="644236"/>
                                  <wp:effectExtent l="0" t="0" r="3810" b="3810"/>
                                  <wp:docPr id="341" name="Picture 341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36" cy="64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 w:rsidRPr="0054280E">
                              <w:rPr>
                                <w:i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7B9ED" wp14:editId="60D4AB70">
                                  <wp:extent cx="543296" cy="543296"/>
                                  <wp:effectExtent l="0" t="0" r="9525" b="9525"/>
                                  <wp:docPr id="342" name="Picture 342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35" cy="54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1C8B8" wp14:editId="7A3E1D4C">
                                  <wp:extent cx="546265" cy="546265"/>
                                  <wp:effectExtent l="0" t="0" r="6350" b="6350"/>
                                  <wp:docPr id="343" name="Picture 343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002" cy="54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7.15pt;margin-top:420.6pt;width:270.25pt;height:110.55pt;z-index:25171684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0KJgIAACYEAAAOAAAAZHJzL2Uyb0RvYy54bWysU9tu2zAMfR+wfxD0vvgSZ02MOEWXLsOA&#10;7gK0+wBZlmNhsqhJSuzs60vJaZZ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" stroked="f">
                <v:textbox style="mso-fit-shape-to-text:t">
                  <w:txbxContent>
                    <w:p w14:paraId="59D6314A" w14:textId="77777777" w:rsidR="007C24D5" w:rsidRDefault="007C24D5" w:rsidP="007C24D5">
                      <w:r>
                        <w:rPr>
                          <w:noProof/>
                        </w:rPr>
                        <w:drawing>
                          <wp:inline distT="0" distB="0" distL="0" distR="0" wp14:anchorId="3F5A9FC3" wp14:editId="12AFCA11">
                            <wp:extent cx="644236" cy="644236"/>
                            <wp:effectExtent l="0" t="0" r="3810" b="3810"/>
                            <wp:docPr id="341" name="Picture 341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36" cy="64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gramStart"/>
                      <w:r w:rsidRPr="0054280E">
                        <w:rPr>
                          <w:i/>
                          <w:sz w:val="28"/>
                          <w:szCs w:val="28"/>
                        </w:rPr>
                        <w:t>with</w:t>
                      </w:r>
                      <w:proofErr w:type="gramEnd"/>
                      <w:r>
                        <w:rPr>
                          <w:i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E7B9ED" wp14:editId="60D4AB70">
                            <wp:extent cx="543296" cy="543296"/>
                            <wp:effectExtent l="0" t="0" r="9525" b="9525"/>
                            <wp:docPr id="342" name="Picture 342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35" cy="54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C1C8B8" wp14:editId="7A3E1D4C">
                            <wp:extent cx="546265" cy="546265"/>
                            <wp:effectExtent l="0" t="0" r="6350" b="6350"/>
                            <wp:docPr id="343" name="Picture 343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002" cy="54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17873" behindDoc="0" locked="0" layoutInCell="1" allowOverlap="1" wp14:anchorId="5F47F28A" wp14:editId="09C87DCF">
                <wp:simplePos x="0" y="0"/>
                <wp:positionH relativeFrom="column">
                  <wp:posOffset>1270</wp:posOffset>
                </wp:positionH>
                <wp:positionV relativeFrom="paragraph">
                  <wp:posOffset>6249035</wp:posOffset>
                </wp:positionV>
                <wp:extent cx="1223010" cy="1403985"/>
                <wp:effectExtent l="0" t="0" r="0" b="571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E060" w14:textId="20B7AB66" w:rsidR="007C24D5" w:rsidRDefault="007C24D5" w:rsidP="007C24D5">
                            <w:r>
                              <w:t>1 part quinoa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.1pt;margin-top:492.05pt;width:96.3pt;height:110.55pt;z-index:25171787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" stroked="f">
                <v:textbox style="mso-fit-shape-to-text:t">
                  <w:txbxContent>
                    <w:p w14:paraId="3BF6E060" w14:textId="20B7AB66" w:rsidR="007C24D5" w:rsidRDefault="007C24D5" w:rsidP="007C24D5">
                      <w:r>
                        <w:t>1 part quinoa</w:t>
                      </w:r>
                    </w:p>
                  </w:txbxContent>
                </v:textbox>
              </v:shape>
            </w:pict>
          </mc:Fallback>
        </mc:AlternateContent>
      </w:r>
      <w:r w:rsidR="007C24D5">
        <w:rPr>
          <w:noProof/>
        </w:rPr>
        <mc:AlternateContent>
          <mc:Choice Requires="wps">
            <w:drawing>
              <wp:anchor distT="0" distB="0" distL="114300" distR="114300" simplePos="0" relativeHeight="251713777" behindDoc="0" locked="0" layoutInCell="1" allowOverlap="1" wp14:anchorId="25089201" wp14:editId="7F69EA10">
                <wp:simplePos x="0" y="0"/>
                <wp:positionH relativeFrom="column">
                  <wp:posOffset>3814355</wp:posOffset>
                </wp:positionH>
                <wp:positionV relativeFrom="paragraph">
                  <wp:posOffset>2520538</wp:posOffset>
                </wp:positionV>
                <wp:extent cx="3043646" cy="2235200"/>
                <wp:effectExtent l="0" t="0" r="4445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646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9A7C" w14:textId="77777777" w:rsidR="00F85977" w:rsidRPr="0054280E" w:rsidRDefault="00F85977" w:rsidP="00F85977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How to cook: </w:t>
                            </w:r>
                          </w:p>
                          <w:p w14:paraId="139B6841" w14:textId="68EF1775" w:rsidR="00F85977" w:rsidRDefault="00F85977" w:rsidP="00F859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pot, bring rice and water to a boil</w:t>
                            </w:r>
                          </w:p>
                          <w:p w14:paraId="1888ABBA" w14:textId="77777777" w:rsidR="00F85977" w:rsidRDefault="00F85977" w:rsidP="00F859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85977">
                              <w:rPr>
                                <w:sz w:val="28"/>
                                <w:szCs w:val="28"/>
                              </w:rPr>
                              <w:t>over with lid and reduce heat to low</w:t>
                            </w:r>
                          </w:p>
                          <w:p w14:paraId="54874BC2" w14:textId="4030853E" w:rsidR="00F85977" w:rsidRDefault="00F85977" w:rsidP="00F859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5977">
                              <w:rPr>
                                <w:sz w:val="28"/>
                                <w:szCs w:val="28"/>
                              </w:rPr>
                              <w:t xml:space="preserve">Cook for </w:t>
                            </w:r>
                            <w:r w:rsidRPr="00F85977">
                              <w:rPr>
                                <w:sz w:val="28"/>
                                <w:szCs w:val="28"/>
                              </w:rPr>
                              <w:t>40-45</w:t>
                            </w:r>
                            <w:r w:rsidRPr="00F85977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until water is absorbed</w:t>
                            </w:r>
                          </w:p>
                          <w:p w14:paraId="5262909F" w14:textId="2A5313C8" w:rsidR="00F85977" w:rsidRPr="00F85977" w:rsidRDefault="00F85977" w:rsidP="00F859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Remove from heat, let sit for 5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00.35pt;margin-top:198.45pt;width:239.65pt;height:176pt;z-index:251713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" stroked="f">
                <v:textbox>
                  <w:txbxContent>
                    <w:p w14:paraId="1D059A7C" w14:textId="77777777" w:rsidR="00F85977" w:rsidRPr="0054280E" w:rsidRDefault="00F85977" w:rsidP="00F85977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 xml:space="preserve">How to cook: </w:t>
                      </w:r>
                    </w:p>
                    <w:p w14:paraId="139B6841" w14:textId="68EF1775" w:rsidR="00F85977" w:rsidRDefault="00F85977" w:rsidP="00F859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pot, bring rice and water to a boil</w:t>
                      </w:r>
                    </w:p>
                    <w:p w14:paraId="1888ABBA" w14:textId="77777777" w:rsidR="00F85977" w:rsidRDefault="00F85977" w:rsidP="00F859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85977">
                        <w:rPr>
                          <w:sz w:val="28"/>
                          <w:szCs w:val="28"/>
                        </w:rPr>
                        <w:t>over with lid and reduce heat to low</w:t>
                      </w:r>
                    </w:p>
                    <w:p w14:paraId="54874BC2" w14:textId="4030853E" w:rsidR="00F85977" w:rsidRDefault="00F85977" w:rsidP="00F859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F85977">
                        <w:rPr>
                          <w:sz w:val="28"/>
                          <w:szCs w:val="28"/>
                        </w:rPr>
                        <w:t xml:space="preserve">Cook for </w:t>
                      </w:r>
                      <w:r w:rsidRPr="00F85977">
                        <w:rPr>
                          <w:sz w:val="28"/>
                          <w:szCs w:val="28"/>
                        </w:rPr>
                        <w:t>40-45</w:t>
                      </w:r>
                      <w:r w:rsidRPr="00F85977">
                        <w:rPr>
                          <w:sz w:val="28"/>
                          <w:szCs w:val="28"/>
                        </w:rPr>
                        <w:t xml:space="preserve"> minutes</w:t>
                      </w:r>
                      <w:r>
                        <w:rPr>
                          <w:sz w:val="28"/>
                          <w:szCs w:val="28"/>
                        </w:rPr>
                        <w:t>, until water is absorbed</w:t>
                      </w:r>
                    </w:p>
                    <w:p w14:paraId="5262909F" w14:textId="2A5313C8" w:rsidR="00F85977" w:rsidRPr="00F85977" w:rsidRDefault="00F85977" w:rsidP="00F859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Remove from heat, let sit for 5 minutes</w:t>
                      </w:r>
                    </w:p>
                  </w:txbxContent>
                </v:textbox>
              </v:shape>
            </w:pict>
          </mc:Fallback>
        </mc:AlternateContent>
      </w:r>
      <w:r w:rsidR="007C24D5" w:rsidRPr="007C24D5">
        <mc:AlternateContent>
          <mc:Choice Requires="wps">
            <w:drawing>
              <wp:anchor distT="0" distB="0" distL="114300" distR="114300" simplePos="0" relativeHeight="251720945" behindDoc="0" locked="0" layoutInCell="1" allowOverlap="1" wp14:anchorId="54510E34" wp14:editId="3C875F1D">
                <wp:simplePos x="0" y="0"/>
                <wp:positionH relativeFrom="column">
                  <wp:posOffset>2375</wp:posOffset>
                </wp:positionH>
                <wp:positionV relativeFrom="paragraph">
                  <wp:posOffset>6475021</wp:posOffset>
                </wp:positionV>
                <wp:extent cx="2900680" cy="2211779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2211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13BB7" w14:textId="77777777" w:rsidR="007C24D5" w:rsidRPr="0054280E" w:rsidRDefault="007C24D5" w:rsidP="007C24D5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How to cook: </w:t>
                            </w:r>
                          </w:p>
                          <w:p w14:paraId="070D741F" w14:textId="7608BC36" w:rsidR="007C24D5" w:rsidRPr="0054280E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Rinse quinoa</w:t>
                            </w:r>
                            <w:r w:rsidRPr="0054280E">
                              <w:rPr>
                                <w:sz w:val="28"/>
                                <w:szCs w:val="28"/>
                              </w:rPr>
                              <w:t xml:space="preserve"> in strainer</w:t>
                            </w:r>
                          </w:p>
                          <w:p w14:paraId="2A2C85BB" w14:textId="11318129" w:rsidR="007C24D5" w:rsidRPr="0054280E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sz w:val="28"/>
                                <w:szCs w:val="28"/>
                              </w:rPr>
                              <w:t>In pot, bring liquid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quinoa</w:t>
                            </w:r>
                            <w:r w:rsidRPr="0054280E">
                              <w:rPr>
                                <w:sz w:val="28"/>
                                <w:szCs w:val="28"/>
                              </w:rPr>
                              <w:t xml:space="preserve"> to a boil</w:t>
                            </w:r>
                          </w:p>
                          <w:p w14:paraId="091320D1" w14:textId="5FBF4403" w:rsidR="007C24D5" w:rsidRPr="0054280E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54280E">
                              <w:rPr>
                                <w:sz w:val="28"/>
                                <w:szCs w:val="28"/>
                              </w:rPr>
                              <w:t>over with lid and reduce heat to low</w:t>
                            </w:r>
                          </w:p>
                          <w:p w14:paraId="3DDEA926" w14:textId="7A330F87" w:rsidR="007C24D5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Cook for 15 </w:t>
                            </w:r>
                            <w:r w:rsidRPr="0054280E">
                              <w:rPr>
                                <w:sz w:val="28"/>
                                <w:szCs w:val="28"/>
                              </w:rPr>
                              <w:t>minutes</w:t>
                            </w:r>
                          </w:p>
                          <w:p w14:paraId="54A3EC37" w14:textId="77777777" w:rsidR="007C24D5" w:rsidRPr="00F85977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Remove from heat, let sit for 5 minutes</w:t>
                            </w:r>
                          </w:p>
                          <w:p w14:paraId="13E79659" w14:textId="77777777" w:rsidR="007C24D5" w:rsidRPr="0054280E" w:rsidRDefault="007C24D5" w:rsidP="007C24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D8C8C0" w14:textId="73AE76B8" w:rsidR="007C24D5" w:rsidRPr="00F85977" w:rsidRDefault="007C24D5" w:rsidP="007C24D5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.2pt;margin-top:509.85pt;width:228.4pt;height:174.15pt;z-index:251720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mCJQIAACYEAAAOAAAAZHJzL2Uyb0RvYy54bWysU9uO2yAQfa/Uf0C8N47dZJN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" stroked="f">
                <v:textbox>
                  <w:txbxContent>
                    <w:p w14:paraId="56A13BB7" w14:textId="77777777" w:rsidR="007C24D5" w:rsidRPr="0054280E" w:rsidRDefault="007C24D5" w:rsidP="007C24D5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 xml:space="preserve">How to cook: </w:t>
                      </w:r>
                    </w:p>
                    <w:p w14:paraId="070D741F" w14:textId="7608BC36" w:rsidR="007C24D5" w:rsidRPr="0054280E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Rinse quinoa</w:t>
                      </w:r>
                      <w:r w:rsidRPr="0054280E">
                        <w:rPr>
                          <w:sz w:val="28"/>
                          <w:szCs w:val="28"/>
                        </w:rPr>
                        <w:t xml:space="preserve"> in strainer</w:t>
                      </w:r>
                    </w:p>
                    <w:p w14:paraId="2A2C85BB" w14:textId="11318129" w:rsidR="007C24D5" w:rsidRPr="0054280E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4280E">
                        <w:rPr>
                          <w:sz w:val="28"/>
                          <w:szCs w:val="28"/>
                        </w:rPr>
                        <w:t>In pot, bring liquid</w:t>
                      </w:r>
                      <w:r>
                        <w:rPr>
                          <w:sz w:val="28"/>
                          <w:szCs w:val="28"/>
                        </w:rPr>
                        <w:t xml:space="preserve"> and quinoa</w:t>
                      </w:r>
                      <w:r w:rsidRPr="0054280E">
                        <w:rPr>
                          <w:sz w:val="28"/>
                          <w:szCs w:val="28"/>
                        </w:rPr>
                        <w:t xml:space="preserve"> to a boil</w:t>
                      </w:r>
                    </w:p>
                    <w:p w14:paraId="091320D1" w14:textId="5FBF4403" w:rsidR="007C24D5" w:rsidRPr="0054280E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54280E">
                        <w:rPr>
                          <w:sz w:val="28"/>
                          <w:szCs w:val="28"/>
                        </w:rPr>
                        <w:t>over with lid and reduce heat to low</w:t>
                      </w:r>
                    </w:p>
                    <w:p w14:paraId="3DDEA926" w14:textId="7A330F87" w:rsidR="007C24D5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Cook for 15 </w:t>
                      </w:r>
                      <w:r w:rsidRPr="0054280E">
                        <w:rPr>
                          <w:sz w:val="28"/>
                          <w:szCs w:val="28"/>
                        </w:rPr>
                        <w:t>minutes</w:t>
                      </w:r>
                    </w:p>
                    <w:p w14:paraId="54A3EC37" w14:textId="77777777" w:rsidR="007C24D5" w:rsidRPr="00F85977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Remove from heat, let sit for 5 minutes</w:t>
                      </w:r>
                    </w:p>
                    <w:p w14:paraId="13E79659" w14:textId="77777777" w:rsidR="007C24D5" w:rsidRPr="0054280E" w:rsidRDefault="007C24D5" w:rsidP="007C24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56D8C8C0" w14:textId="73AE76B8" w:rsidR="007C24D5" w:rsidRPr="00F85977" w:rsidRDefault="007C24D5" w:rsidP="007C24D5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977" w:rsidRPr="00F85977">
        <mc:AlternateContent>
          <mc:Choice Requires="wps">
            <w:drawing>
              <wp:anchor distT="0" distB="0" distL="114300" distR="114300" simplePos="0" relativeHeight="251711729" behindDoc="0" locked="0" layoutInCell="1" allowOverlap="1" wp14:anchorId="6C5EDBC7" wp14:editId="0A9AFDA9">
                <wp:simplePos x="0" y="0"/>
                <wp:positionH relativeFrom="column">
                  <wp:posOffset>3718560</wp:posOffset>
                </wp:positionH>
                <wp:positionV relativeFrom="paragraph">
                  <wp:posOffset>1165860</wp:posOffset>
                </wp:positionV>
                <wp:extent cx="1490345" cy="27305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2D759" w14:textId="77777777" w:rsidR="00F85977" w:rsidRPr="0054280E" w:rsidRDefault="00F85977" w:rsidP="00F8597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>How much: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92.8pt;margin-top:91.8pt;width:117.35pt;height:21.5pt;z-index:251711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" stroked="f">
                <v:textbox>
                  <w:txbxContent>
                    <w:p w14:paraId="3AA2D759" w14:textId="77777777" w:rsidR="00F85977" w:rsidRPr="0054280E" w:rsidRDefault="00F85977" w:rsidP="00F859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>How much:</w:t>
                      </w:r>
                    </w:p>
                  </w:txbxContent>
                </v:textbox>
              </v:shape>
            </w:pict>
          </mc:Fallback>
        </mc:AlternateContent>
      </w:r>
      <w:r w:rsidR="00F85977" w:rsidRPr="00F85977">
        <mc:AlternateContent>
          <mc:Choice Requires="wps">
            <w:drawing>
              <wp:anchor distT="0" distB="0" distL="114300" distR="114300" simplePos="0" relativeHeight="251708657" behindDoc="0" locked="0" layoutInCell="1" allowOverlap="1" wp14:anchorId="3E105A09" wp14:editId="5A124983">
                <wp:simplePos x="0" y="0"/>
                <wp:positionH relativeFrom="column">
                  <wp:posOffset>3810000</wp:posOffset>
                </wp:positionH>
                <wp:positionV relativeFrom="paragraph">
                  <wp:posOffset>1295400</wp:posOffset>
                </wp:positionV>
                <wp:extent cx="343217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6A28D" w14:textId="207478E3" w:rsidR="00F85977" w:rsidRDefault="00F85977" w:rsidP="00F859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582B3" wp14:editId="3E93F913">
                                  <wp:extent cx="644236" cy="644236"/>
                                  <wp:effectExtent l="0" t="0" r="3810" b="3810"/>
                                  <wp:docPr id="344" name="Picture 344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236" cy="64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 w:rsidRPr="0054280E">
                              <w:rPr>
                                <w:i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724E5" wp14:editId="6BDF3A9B">
                                  <wp:extent cx="543296" cy="543296"/>
                                  <wp:effectExtent l="0" t="0" r="9525" b="9525"/>
                                  <wp:docPr id="345" name="Picture 345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35" cy="54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84F35" wp14:editId="1E638AAF">
                                  <wp:extent cx="546265" cy="546265"/>
                                  <wp:effectExtent l="0" t="0" r="6350" b="6350"/>
                                  <wp:docPr id="346" name="Picture 346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002" cy="54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00pt;margin-top:102pt;width:270.25pt;height:110.55pt;z-index:25170865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SqJwIAACY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" stroked="f">
                <v:textbox style="mso-fit-shape-to-text:t">
                  <w:txbxContent>
                    <w:p w14:paraId="2496A28D" w14:textId="207478E3" w:rsidR="00F85977" w:rsidRDefault="00F85977" w:rsidP="00F85977">
                      <w:r>
                        <w:rPr>
                          <w:noProof/>
                        </w:rPr>
                        <w:drawing>
                          <wp:inline distT="0" distB="0" distL="0" distR="0" wp14:anchorId="4EA582B3" wp14:editId="3E93F913">
                            <wp:extent cx="644236" cy="644236"/>
                            <wp:effectExtent l="0" t="0" r="3810" b="3810"/>
                            <wp:docPr id="344" name="Picture 344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236" cy="64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gramStart"/>
                      <w:r w:rsidRPr="0054280E">
                        <w:rPr>
                          <w:i/>
                          <w:sz w:val="28"/>
                          <w:szCs w:val="28"/>
                        </w:rPr>
                        <w:t>with</w:t>
                      </w:r>
                      <w:proofErr w:type="gramEnd"/>
                      <w:r>
                        <w:rPr>
                          <w:i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C724E5" wp14:editId="6BDF3A9B">
                            <wp:extent cx="543296" cy="543296"/>
                            <wp:effectExtent l="0" t="0" r="9525" b="9525"/>
                            <wp:docPr id="345" name="Picture 345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35" cy="54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D84F35" wp14:editId="1E638AAF">
                            <wp:extent cx="546265" cy="546265"/>
                            <wp:effectExtent l="0" t="0" r="6350" b="6350"/>
                            <wp:docPr id="346" name="Picture 346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002" cy="54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706609" behindDoc="0" locked="0" layoutInCell="1" allowOverlap="1" wp14:anchorId="22A8A769" wp14:editId="4F931ED2">
                <wp:simplePos x="0" y="0"/>
                <wp:positionH relativeFrom="page">
                  <wp:posOffset>4179826</wp:posOffset>
                </wp:positionH>
                <wp:positionV relativeFrom="page">
                  <wp:posOffset>1377315</wp:posOffset>
                </wp:positionV>
                <wp:extent cx="3252651" cy="450850"/>
                <wp:effectExtent l="0" t="0" r="5080" b="6350"/>
                <wp:wrapNone/>
                <wp:docPr id="29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651" cy="450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C4CC2D" w14:textId="02A5AB81" w:rsidR="00F85977" w:rsidRPr="00F85977" w:rsidRDefault="00F85977" w:rsidP="00F8597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Brown Rice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329.1pt;margin-top:108.45pt;width:256.1pt;height:35.5pt;z-index:251706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" fillcolor="#006990 [3206]" stroked="f" strokecolor="#006990 [3206]" strokeweight="1.5pt">
                <v:shadow color="black" opacity="22938f" offset="0"/>
                <v:textbox inset=",7.2pt,,7.2pt">
                  <w:txbxContent>
                    <w:p w14:paraId="40C4CC2D" w14:textId="02A5AB81" w:rsidR="00F85977" w:rsidRPr="00F85977" w:rsidRDefault="00F85977" w:rsidP="00F85977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Brown Rice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689201" behindDoc="0" locked="0" layoutInCell="1" allowOverlap="1" wp14:anchorId="3A799B23" wp14:editId="2473C748">
                <wp:simplePos x="0" y="0"/>
                <wp:positionH relativeFrom="page">
                  <wp:posOffset>510639</wp:posOffset>
                </wp:positionH>
                <wp:positionV relativeFrom="page">
                  <wp:posOffset>1377538</wp:posOffset>
                </wp:positionV>
                <wp:extent cx="3284121" cy="462915"/>
                <wp:effectExtent l="0" t="0" r="0" b="0"/>
                <wp:wrapNone/>
                <wp:docPr id="27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121" cy="4629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7651ED" w14:textId="42E39E3D" w:rsidR="003C759B" w:rsidRPr="00F85977" w:rsidRDefault="00DF0EB0" w:rsidP="003C75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8597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Barley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40.2pt;margin-top:108.45pt;width:258.6pt;height:36.45pt;z-index:251689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" fillcolor="#006990 [3206]" stroked="f" strokecolor="#006990 [3206]" strokeweight="1.5pt">
                <v:shadow color="black" opacity="22938f" offset="0"/>
                <v:textbox inset=",7.2pt,,7.2pt">
                  <w:txbxContent>
                    <w:p w14:paraId="547651ED" w14:textId="42E39E3D" w:rsidR="003C759B" w:rsidRPr="00F85977" w:rsidRDefault="00DF0EB0" w:rsidP="003C759B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8597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Barley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85977" w:rsidRPr="00F85977">
        <mc:AlternateContent>
          <mc:Choice Requires="wps">
            <w:drawing>
              <wp:anchor distT="0" distB="0" distL="114300" distR="114300" simplePos="0" relativeHeight="251710705" behindDoc="0" locked="0" layoutInCell="1" allowOverlap="1" wp14:anchorId="6BC96E4A" wp14:editId="08B0ED20">
                <wp:simplePos x="0" y="0"/>
                <wp:positionH relativeFrom="column">
                  <wp:posOffset>4939665</wp:posOffset>
                </wp:positionH>
                <wp:positionV relativeFrom="paragraph">
                  <wp:posOffset>2202815</wp:posOffset>
                </wp:positionV>
                <wp:extent cx="2283460" cy="385445"/>
                <wp:effectExtent l="0" t="0" r="254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AE4A8" w14:textId="6C3ACCC1" w:rsidR="00F85977" w:rsidRDefault="00F85977" w:rsidP="00F85977">
                            <w:r>
                              <w:t>2</w:t>
                            </w:r>
                            <w:r>
                              <w:t xml:space="preserve"> parts liquid (broth or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88.95pt;margin-top:173.45pt;width:179.8pt;height:30.35pt;z-index:251710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" stroked="f">
                <v:textbox>
                  <w:txbxContent>
                    <w:p w14:paraId="42AAE4A8" w14:textId="6C3ACCC1" w:rsidR="00F85977" w:rsidRDefault="00F85977" w:rsidP="00F85977">
                      <w:r>
                        <w:t>2</w:t>
                      </w:r>
                      <w:r>
                        <w:t xml:space="preserve"> parts liquid (broth or water)</w:t>
                      </w:r>
                    </w:p>
                  </w:txbxContent>
                </v:textbox>
              </v:shape>
            </w:pict>
          </mc:Fallback>
        </mc:AlternateContent>
      </w:r>
      <w:r w:rsidR="00F85977" w:rsidRPr="00F85977">
        <mc:AlternateContent>
          <mc:Choice Requires="wps">
            <w:drawing>
              <wp:anchor distT="0" distB="0" distL="114300" distR="114300" simplePos="0" relativeHeight="251709681" behindDoc="0" locked="0" layoutInCell="1" allowOverlap="1" wp14:anchorId="7BEC4DAC" wp14:editId="34E2F31E">
                <wp:simplePos x="0" y="0"/>
                <wp:positionH relativeFrom="column">
                  <wp:posOffset>3722370</wp:posOffset>
                </wp:positionH>
                <wp:positionV relativeFrom="paragraph">
                  <wp:posOffset>2200910</wp:posOffset>
                </wp:positionV>
                <wp:extent cx="996950" cy="1403985"/>
                <wp:effectExtent l="0" t="0" r="0" b="571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47E2C" w14:textId="0EA65549" w:rsidR="00F85977" w:rsidRDefault="00F85977" w:rsidP="00F85977">
                            <w:r>
                              <w:t>1 part 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93.1pt;margin-top:173.3pt;width:78.5pt;height:110.55pt;z-index:25170968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" stroked="f">
                <v:textbox style="mso-fit-shape-to-text:t">
                  <w:txbxContent>
                    <w:p w14:paraId="4EC47E2C" w14:textId="0EA65549" w:rsidR="00F85977" w:rsidRDefault="00F85977" w:rsidP="00F85977">
                      <w:r>
                        <w:t>1 part rice</w:t>
                      </w:r>
                    </w:p>
                  </w:txbxContent>
                </v:textbox>
              </v:shape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701489" behindDoc="0" locked="0" layoutInCell="1" allowOverlap="1" wp14:anchorId="2CCC1FB3" wp14:editId="5B9EEF77">
                <wp:simplePos x="0" y="0"/>
                <wp:positionH relativeFrom="column">
                  <wp:posOffset>48260</wp:posOffset>
                </wp:positionH>
                <wp:positionV relativeFrom="paragraph">
                  <wp:posOffset>1202055</wp:posOffset>
                </wp:positionV>
                <wp:extent cx="1490345" cy="27305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95E9" w14:textId="29F3DBB2" w:rsidR="0054280E" w:rsidRPr="0054280E" w:rsidRDefault="0054280E" w:rsidP="005428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>How much: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.8pt;margin-top:94.65pt;width:117.35pt;height:21.5pt;z-index:251701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" stroked="f">
                <v:textbox>
                  <w:txbxContent>
                    <w:p w14:paraId="1DF795E9" w14:textId="29F3DBB2" w:rsidR="0054280E" w:rsidRPr="0054280E" w:rsidRDefault="0054280E" w:rsidP="0054280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>How much:</w:t>
                      </w:r>
                    </w:p>
                  </w:txbxContent>
                </v:textbox>
              </v:shape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699441" behindDoc="0" locked="0" layoutInCell="1" allowOverlap="1" wp14:anchorId="492740D1" wp14:editId="781BBFED">
                <wp:simplePos x="0" y="0"/>
                <wp:positionH relativeFrom="column">
                  <wp:posOffset>142875</wp:posOffset>
                </wp:positionH>
                <wp:positionV relativeFrom="paragraph">
                  <wp:posOffset>2634615</wp:posOffset>
                </wp:positionV>
                <wp:extent cx="2900680" cy="160909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EAF1" w14:textId="25AD546D" w:rsidR="0054280E" w:rsidRPr="0054280E" w:rsidRDefault="0054280E" w:rsidP="0054280E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How to cook: </w:t>
                            </w:r>
                          </w:p>
                          <w:p w14:paraId="058C9279" w14:textId="3EFDCDA3" w:rsidR="0054280E" w:rsidRPr="0054280E" w:rsidRDefault="0054280E" w:rsidP="005428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sz w:val="28"/>
                                <w:szCs w:val="28"/>
                              </w:rPr>
                              <w:t>Rinse barley in strainer</w:t>
                            </w:r>
                          </w:p>
                          <w:p w14:paraId="6E333ED1" w14:textId="4AD392F6" w:rsidR="0054280E" w:rsidRPr="0054280E" w:rsidRDefault="0054280E" w:rsidP="005428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sz w:val="28"/>
                                <w:szCs w:val="28"/>
                              </w:rPr>
                              <w:t>In pot, bring liquid to a boil</w:t>
                            </w:r>
                          </w:p>
                          <w:p w14:paraId="29C6CDD8" w14:textId="3F7D912F" w:rsidR="0054280E" w:rsidRPr="0054280E" w:rsidRDefault="0054280E" w:rsidP="005428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sz w:val="28"/>
                                <w:szCs w:val="28"/>
                              </w:rPr>
                              <w:t>Add barley, cover with lid and reduce heat to low</w:t>
                            </w:r>
                          </w:p>
                          <w:p w14:paraId="31B9C9C0" w14:textId="206A20C1" w:rsidR="0054280E" w:rsidRPr="0054280E" w:rsidRDefault="0054280E" w:rsidP="005428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4280E">
                              <w:rPr>
                                <w:sz w:val="28"/>
                                <w:szCs w:val="28"/>
                              </w:rPr>
                              <w:t>Cook for 35-40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1.25pt;margin-top:207.45pt;width:228.4pt;height:126.7pt;z-index:251699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" stroked="f">
                <v:textbox>
                  <w:txbxContent>
                    <w:p w14:paraId="049CEAF1" w14:textId="25AD546D" w:rsidR="0054280E" w:rsidRPr="0054280E" w:rsidRDefault="0054280E" w:rsidP="0054280E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4280E">
                        <w:rPr>
                          <w:b/>
                          <w:sz w:val="28"/>
                          <w:szCs w:val="28"/>
                        </w:rPr>
                        <w:t xml:space="preserve">How to cook: </w:t>
                      </w:r>
                    </w:p>
                    <w:p w14:paraId="058C9279" w14:textId="3EFDCDA3" w:rsidR="0054280E" w:rsidRPr="0054280E" w:rsidRDefault="0054280E" w:rsidP="005428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54280E">
                        <w:rPr>
                          <w:sz w:val="28"/>
                          <w:szCs w:val="28"/>
                        </w:rPr>
                        <w:t>Rinse barley in strainer</w:t>
                      </w:r>
                    </w:p>
                    <w:p w14:paraId="6E333ED1" w14:textId="4AD392F6" w:rsidR="0054280E" w:rsidRPr="0054280E" w:rsidRDefault="0054280E" w:rsidP="005428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54280E">
                        <w:rPr>
                          <w:sz w:val="28"/>
                          <w:szCs w:val="28"/>
                        </w:rPr>
                        <w:t>In pot, bring liquid to a boil</w:t>
                      </w:r>
                    </w:p>
                    <w:p w14:paraId="29C6CDD8" w14:textId="3F7D912F" w:rsidR="0054280E" w:rsidRPr="0054280E" w:rsidRDefault="0054280E" w:rsidP="005428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54280E">
                        <w:rPr>
                          <w:sz w:val="28"/>
                          <w:szCs w:val="28"/>
                        </w:rPr>
                        <w:t>Add barley, cover with lid and reduce heat to low</w:t>
                      </w:r>
                    </w:p>
                    <w:p w14:paraId="31B9C9C0" w14:textId="206A20C1" w:rsidR="0054280E" w:rsidRPr="0054280E" w:rsidRDefault="0054280E" w:rsidP="005428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54280E">
                        <w:rPr>
                          <w:sz w:val="28"/>
                          <w:szCs w:val="28"/>
                        </w:rPr>
                        <w:t>Cook for 35-40 minutes</w:t>
                      </w:r>
                    </w:p>
                  </w:txbxContent>
                </v:textbox>
              </v:shape>
            </w:pict>
          </mc:Fallback>
        </mc:AlternateContent>
      </w:r>
      <w:r w:rsidR="00F85977" w:rsidRPr="0054280E">
        <w:rPr>
          <w:noProof/>
        </w:rPr>
        <mc:AlternateContent>
          <mc:Choice Requires="wps">
            <w:drawing>
              <wp:anchor distT="0" distB="0" distL="114300" distR="114300" simplePos="0" relativeHeight="251697393" behindDoc="0" locked="0" layoutInCell="1" allowOverlap="1" wp14:anchorId="14003424" wp14:editId="7B02DB89">
                <wp:simplePos x="0" y="0"/>
                <wp:positionH relativeFrom="column">
                  <wp:posOffset>1291590</wp:posOffset>
                </wp:positionH>
                <wp:positionV relativeFrom="paragraph">
                  <wp:posOffset>2237105</wp:posOffset>
                </wp:positionV>
                <wp:extent cx="2283460" cy="385445"/>
                <wp:effectExtent l="0" t="0" r="254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7596" w14:textId="4008276C" w:rsidR="0054280E" w:rsidRDefault="0054280E" w:rsidP="0054280E">
                            <w:r>
                              <w:t>3 parts liquid (broth or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01.7pt;margin-top:176.15pt;width:179.8pt;height:30.35pt;z-index:251697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" stroked="f">
                <v:textbox>
                  <w:txbxContent>
                    <w:p w14:paraId="6B227596" w14:textId="4008276C" w:rsidR="0054280E" w:rsidRDefault="0054280E" w:rsidP="0054280E">
                      <w:r>
                        <w:t>3 parts liquid (broth or water)</w:t>
                      </w:r>
                    </w:p>
                  </w:txbxContent>
                </v:textbox>
              </v:shape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695345" behindDoc="0" locked="0" layoutInCell="1" allowOverlap="1" wp14:anchorId="0649FADD" wp14:editId="37AD0E5B">
                <wp:simplePos x="0" y="0"/>
                <wp:positionH relativeFrom="column">
                  <wp:posOffset>74295</wp:posOffset>
                </wp:positionH>
                <wp:positionV relativeFrom="paragraph">
                  <wp:posOffset>2235200</wp:posOffset>
                </wp:positionV>
                <wp:extent cx="996950" cy="1403985"/>
                <wp:effectExtent l="0" t="0" r="0" b="57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FB57" w14:textId="3A647465" w:rsidR="0054280E" w:rsidRDefault="0054280E">
                            <w:r>
                              <w:t>1 part barley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5.85pt;margin-top:176pt;width:78.5pt;height:110.55pt;z-index:2516953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" stroked="f">
                <v:textbox style="mso-fit-shape-to-text:t">
                  <w:txbxContent>
                    <w:p w14:paraId="2627FB57" w14:textId="3A647465" w:rsidR="0054280E" w:rsidRDefault="0054280E">
                      <w:r>
                        <w:t>1 part barley</w:t>
                      </w:r>
                    </w:p>
                  </w:txbxContent>
                </v:textbox>
              </v:shape>
            </w:pict>
          </mc:Fallback>
        </mc:AlternateContent>
      </w:r>
      <w:r w:rsidR="00F85977">
        <w:rPr>
          <w:noProof/>
        </w:rPr>
        <mc:AlternateContent>
          <mc:Choice Requires="wps">
            <w:drawing>
              <wp:anchor distT="0" distB="0" distL="114300" distR="114300" simplePos="0" relativeHeight="251693297" behindDoc="0" locked="0" layoutInCell="1" allowOverlap="1" wp14:anchorId="441CFDEB" wp14:editId="2938A990">
                <wp:simplePos x="0" y="0"/>
                <wp:positionH relativeFrom="column">
                  <wp:posOffset>138685</wp:posOffset>
                </wp:positionH>
                <wp:positionV relativeFrom="paragraph">
                  <wp:posOffset>1329706</wp:posOffset>
                </wp:positionV>
                <wp:extent cx="34321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0CE2" w14:textId="119754A2" w:rsidR="00DF0EB0" w:rsidRDefault="00DF0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B1A27" wp14:editId="345A2363">
                                  <wp:extent cx="638892" cy="638892"/>
                                  <wp:effectExtent l="0" t="0" r="8890" b="8890"/>
                                  <wp:docPr id="347" name="Picture 347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80" cy="63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 w:rsidRPr="0054280E">
                              <w:rPr>
                                <w:i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 w:rsidR="0054280E">
                              <w:rPr>
                                <w:i/>
                              </w:rPr>
                              <w:t xml:space="preserve">   </w:t>
                            </w:r>
                            <w:r w:rsidR="0054280E">
                              <w:rPr>
                                <w:noProof/>
                              </w:rPr>
                              <w:drawing>
                                <wp:inline distT="0" distB="0" distL="0" distR="0" wp14:anchorId="372D555C" wp14:editId="13B24B6D">
                                  <wp:extent cx="543296" cy="543296"/>
                                  <wp:effectExtent l="0" t="0" r="9525" b="9525"/>
                                  <wp:docPr id="348" name="Picture 348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35" cy="54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280E">
                              <w:rPr>
                                <w:noProof/>
                              </w:rPr>
                              <w:drawing>
                                <wp:inline distT="0" distB="0" distL="0" distR="0" wp14:anchorId="1BA008E8" wp14:editId="03CE8ABD">
                                  <wp:extent cx="546265" cy="546265"/>
                                  <wp:effectExtent l="0" t="0" r="6350" b="6350"/>
                                  <wp:docPr id="349" name="Picture 349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002" cy="54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280E">
                              <w:rPr>
                                <w:noProof/>
                              </w:rPr>
                              <w:drawing>
                                <wp:inline distT="0" distB="0" distL="0" distR="0" wp14:anchorId="7A36D95E" wp14:editId="0CE21CDD">
                                  <wp:extent cx="585454" cy="585454"/>
                                  <wp:effectExtent l="0" t="0" r="5715" b="5715"/>
                                  <wp:docPr id="350" name="Picture 350" descr="http://www.clipartbest.com/cliparts/bTy/gn6/bTygn68T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clipartbest.com/cliparts/bTy/gn6/bTygn68T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124" cy="58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0.9pt;margin-top:104.7pt;width:270.25pt;height:110.55pt;z-index:25169329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" stroked="f">
                <v:textbox style="mso-fit-shape-to-text:t">
                  <w:txbxContent>
                    <w:p w14:paraId="01190CE2" w14:textId="119754A2" w:rsidR="00DF0EB0" w:rsidRDefault="00DF0EB0">
                      <w:r>
                        <w:rPr>
                          <w:noProof/>
                        </w:rPr>
                        <w:drawing>
                          <wp:inline distT="0" distB="0" distL="0" distR="0" wp14:anchorId="7AEB1A27" wp14:editId="345A2363">
                            <wp:extent cx="638892" cy="638892"/>
                            <wp:effectExtent l="0" t="0" r="8890" b="8890"/>
                            <wp:docPr id="347" name="Picture 347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80" cy="63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gramStart"/>
                      <w:r w:rsidRPr="0054280E">
                        <w:rPr>
                          <w:i/>
                          <w:sz w:val="28"/>
                          <w:szCs w:val="28"/>
                        </w:rPr>
                        <w:t>with</w:t>
                      </w:r>
                      <w:proofErr w:type="gramEnd"/>
                      <w:r w:rsidR="0054280E">
                        <w:rPr>
                          <w:i/>
                        </w:rPr>
                        <w:t xml:space="preserve">   </w:t>
                      </w:r>
                      <w:r w:rsidR="0054280E">
                        <w:rPr>
                          <w:noProof/>
                        </w:rPr>
                        <w:drawing>
                          <wp:inline distT="0" distB="0" distL="0" distR="0" wp14:anchorId="372D555C" wp14:editId="13B24B6D">
                            <wp:extent cx="543296" cy="543296"/>
                            <wp:effectExtent l="0" t="0" r="9525" b="9525"/>
                            <wp:docPr id="348" name="Picture 348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35" cy="54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280E">
                        <w:rPr>
                          <w:noProof/>
                        </w:rPr>
                        <w:drawing>
                          <wp:inline distT="0" distB="0" distL="0" distR="0" wp14:anchorId="1BA008E8" wp14:editId="03CE8ABD">
                            <wp:extent cx="546265" cy="546265"/>
                            <wp:effectExtent l="0" t="0" r="6350" b="6350"/>
                            <wp:docPr id="349" name="Picture 349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002" cy="54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280E">
                        <w:rPr>
                          <w:noProof/>
                        </w:rPr>
                        <w:drawing>
                          <wp:inline distT="0" distB="0" distL="0" distR="0" wp14:anchorId="7A36D95E" wp14:editId="0CE21CDD">
                            <wp:extent cx="585454" cy="585454"/>
                            <wp:effectExtent l="0" t="0" r="5715" b="5715"/>
                            <wp:docPr id="350" name="Picture 350" descr="http://www.clipartbest.com/cliparts/bTy/gn6/bTygn68T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clipartbest.com/cliparts/bTy/gn6/bTygn68T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124" cy="58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80E">
        <w:rPr>
          <w:noProof/>
        </w:rPr>
        <mc:AlternateContent>
          <mc:Choice Requires="wps">
            <w:drawing>
              <wp:anchor distT="0" distB="0" distL="114300" distR="114300" simplePos="0" relativeHeight="251691249" behindDoc="0" locked="0" layoutInCell="1" allowOverlap="1" wp14:anchorId="658410DB" wp14:editId="01F0A9ED">
                <wp:simplePos x="0" y="0"/>
                <wp:positionH relativeFrom="page">
                  <wp:posOffset>581660</wp:posOffset>
                </wp:positionH>
                <wp:positionV relativeFrom="page">
                  <wp:posOffset>914400</wp:posOffset>
                </wp:positionV>
                <wp:extent cx="6707505" cy="336550"/>
                <wp:effectExtent l="0" t="0" r="0" b="6350"/>
                <wp:wrapNone/>
                <wp:docPr id="28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336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9E439E" w14:textId="52B128D4" w:rsidR="003C759B" w:rsidRPr="00DF0EB0" w:rsidRDefault="00DF0EB0" w:rsidP="00DF0EB0">
                            <w:pPr>
                              <w:pStyle w:val="Symbol"/>
                              <w:jc w:val="center"/>
                              <w:rPr>
                                <w:b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F0EB0">
                              <w:rPr>
                                <w:b w:val="0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Tips for cooking with whole grains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45.8pt;margin-top:1in;width:528.15pt;height:26.5pt;z-index:25169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" fillcolor="#fdbb30 [3204]" stroked="f" strokecolor="#4a7ebb" strokeweight="1.5pt">
                <v:shadow color="black" opacity="22938f" offset="0"/>
                <v:textbox inset=",0,,7.2pt">
                  <w:txbxContent>
                    <w:p w14:paraId="069E439E" w14:textId="52B128D4" w:rsidR="003C759B" w:rsidRPr="00DF0EB0" w:rsidRDefault="00DF0EB0" w:rsidP="00DF0EB0">
                      <w:pPr>
                        <w:pStyle w:val="Symbol"/>
                        <w:jc w:val="center"/>
                        <w:rPr>
                          <w:b w:val="0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F0EB0">
                        <w:rPr>
                          <w:b w:val="0"/>
                          <w:noProof/>
                          <w:color w:val="FFFFFF" w:themeColor="background1"/>
                          <w:sz w:val="36"/>
                          <w:szCs w:val="36"/>
                        </w:rPr>
                        <w:t>Tips for cooking with whole grains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341853" w:rsidSect="00341853">
      <w:headerReference w:type="first" r:id="rId14"/>
      <w:pgSz w:w="12240" w:h="15840"/>
      <w:pgMar w:top="1080" w:right="576" w:bottom="108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0C5862" w14:textId="77777777" w:rsidR="001114B2" w:rsidRDefault="001114B2">
      <w:pPr>
        <w:spacing w:after="0"/>
      </w:pPr>
      <w:r>
        <w:separator/>
      </w:r>
    </w:p>
  </w:endnote>
  <w:endnote w:type="continuationSeparator" w:id="0">
    <w:p w14:paraId="5F8B2FD4" w14:textId="77777777" w:rsidR="001114B2" w:rsidRDefault="001114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Mincho"/>
    <w:charset w:val="4E"/>
    <w:family w:val="auto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E0422" w14:textId="77777777" w:rsidR="001114B2" w:rsidRDefault="001114B2">
      <w:pPr>
        <w:spacing w:after="0"/>
      </w:pPr>
      <w:r>
        <w:separator/>
      </w:r>
    </w:p>
  </w:footnote>
  <w:footnote w:type="continuationSeparator" w:id="0">
    <w:p w14:paraId="13045260" w14:textId="77777777" w:rsidR="001114B2" w:rsidRDefault="001114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2FA14" w14:textId="77777777" w:rsidR="00D07837" w:rsidRDefault="00D078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44A18F4" wp14:editId="19AC0D47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None/>
              <wp:docPr id="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1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8862C97" wp14:editId="4E6987DA">
              <wp:simplePos x="0" y="0"/>
              <wp:positionH relativeFrom="page">
                <wp:posOffset>365760</wp:posOffset>
              </wp:positionH>
              <wp:positionV relativeFrom="page">
                <wp:posOffset>9372600</wp:posOffset>
              </wp:positionV>
              <wp:extent cx="7040880" cy="0"/>
              <wp:effectExtent l="10160" t="12700" r="22860" b="2540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2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38pt" to="583.2pt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" strokecolor="#a5a5a5 [2092]" strokeweight="1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C279C2"/>
    <w:multiLevelType w:val="hybridMultilevel"/>
    <w:tmpl w:val="A55A0656"/>
    <w:lvl w:ilvl="0" w:tplc="693CA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68375C"/>
    <w:multiLevelType w:val="hybridMultilevel"/>
    <w:tmpl w:val="1ED8A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04C73"/>
    <w:multiLevelType w:val="hybridMultilevel"/>
    <w:tmpl w:val="E30E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C1AC8"/>
    <w:multiLevelType w:val="hybridMultilevel"/>
    <w:tmpl w:val="106E9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B0B6F"/>
    <w:multiLevelType w:val="hybridMultilevel"/>
    <w:tmpl w:val="CB12F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105F5"/>
    <w:multiLevelType w:val="hybridMultilevel"/>
    <w:tmpl w:val="CB12F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7B4C1C"/>
    <w:multiLevelType w:val="hybridMultilevel"/>
    <w:tmpl w:val="90802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21E08"/>
    <w:multiLevelType w:val="hybridMultilevel"/>
    <w:tmpl w:val="75E2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341853"/>
    <w:rsid w:val="001114B2"/>
    <w:rsid w:val="00190C29"/>
    <w:rsid w:val="00213F52"/>
    <w:rsid w:val="00233ABF"/>
    <w:rsid w:val="00341853"/>
    <w:rsid w:val="003C759B"/>
    <w:rsid w:val="0054280E"/>
    <w:rsid w:val="005435DC"/>
    <w:rsid w:val="00601785"/>
    <w:rsid w:val="00646403"/>
    <w:rsid w:val="006965DC"/>
    <w:rsid w:val="007143C6"/>
    <w:rsid w:val="00761BC6"/>
    <w:rsid w:val="007C24D5"/>
    <w:rsid w:val="007F2140"/>
    <w:rsid w:val="007F6E3C"/>
    <w:rsid w:val="008072F0"/>
    <w:rsid w:val="00856D14"/>
    <w:rsid w:val="008E6F53"/>
    <w:rsid w:val="00924B36"/>
    <w:rsid w:val="009365FF"/>
    <w:rsid w:val="00942E49"/>
    <w:rsid w:val="009651EC"/>
    <w:rsid w:val="00A1703B"/>
    <w:rsid w:val="00A41A5D"/>
    <w:rsid w:val="00A752E9"/>
    <w:rsid w:val="00AA0B49"/>
    <w:rsid w:val="00C42985"/>
    <w:rsid w:val="00C7453F"/>
    <w:rsid w:val="00D07837"/>
    <w:rsid w:val="00D960ED"/>
    <w:rsid w:val="00DC5679"/>
    <w:rsid w:val="00DF0EB0"/>
    <w:rsid w:val="00E04823"/>
    <w:rsid w:val="00E4145E"/>
    <w:rsid w:val="00F27189"/>
    <w:rsid w:val="00F40A7D"/>
    <w:rsid w:val="00F544ED"/>
    <w:rsid w:val="00F85977"/>
    <w:rsid w:val="00FC4F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FF0A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FDBB30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006990" w:themeColor="accent3"/>
      <w:sz w:val="48"/>
      <w:szCs w:val="26"/>
    </w:rPr>
  </w:style>
  <w:style w:type="paragraph" w:styleId="Heading3">
    <w:name w:val="heading 3"/>
    <w:basedOn w:val="Normal"/>
    <w:link w:val="Heading3Char"/>
    <w:rsid w:val="00390C4C"/>
    <w:pPr>
      <w:spacing w:after="0"/>
      <w:outlineLvl w:val="2"/>
    </w:pPr>
    <w:rPr>
      <w:rFonts w:asciiTheme="majorHAnsi" w:eastAsiaTheme="majorEastAsia" w:hAnsiTheme="majorHAnsi" w:cstheme="majorBidi"/>
      <w:bCs/>
      <w:color w:val="FDBB30" w:themeColor="accent1"/>
      <w:sz w:val="40"/>
    </w:rPr>
  </w:style>
  <w:style w:type="paragraph" w:styleId="Heading4">
    <w:name w:val="heading 4"/>
    <w:basedOn w:val="Normal"/>
    <w:link w:val="Heading4Char"/>
    <w:rsid w:val="00FC1E7F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006990" w:themeColor="accent3"/>
      <w:sz w:val="28"/>
    </w:rPr>
  </w:style>
  <w:style w:type="paragraph" w:styleId="Heading5">
    <w:name w:val="heading 5"/>
    <w:basedOn w:val="Normal"/>
    <w:link w:val="Heading5Char"/>
    <w:rsid w:val="00390C4C"/>
    <w:pPr>
      <w:spacing w:after="0"/>
      <w:outlineLvl w:val="4"/>
    </w:pPr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4C"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390C4C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390C4C"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390C4C"/>
    <w:rPr>
      <w:color w:val="808080" w:themeColor="background1" w:themeShade="80"/>
    </w:rPr>
  </w:style>
  <w:style w:type="paragraph" w:customStyle="1" w:styleId="Symbol">
    <w:name w:val="Symbol"/>
    <w:basedOn w:val="Normal"/>
    <w:qFormat/>
    <w:rsid w:val="004A7631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390C4C"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C4C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rsid w:val="00390C4C"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sid w:val="00390C4C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rsid w:val="00390C4C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390C4C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FDBB30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006990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rsid w:val="00390C4C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90C4C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sid w:val="00FC1E7F"/>
    <w:rPr>
      <w:rFonts w:asciiTheme="majorHAnsi" w:eastAsiaTheme="majorEastAsia" w:hAnsiTheme="majorHAnsi" w:cstheme="majorBidi"/>
      <w:bCs/>
      <w:iCs/>
      <w:color w:val="006990" w:themeColor="accent3"/>
      <w:sz w:val="28"/>
    </w:rPr>
  </w:style>
  <w:style w:type="character" w:customStyle="1" w:styleId="Heading5Char">
    <w:name w:val="Heading 5 Char"/>
    <w:basedOn w:val="DefaultParagraphFont"/>
    <w:link w:val="Heading5"/>
    <w:rsid w:val="00390C4C"/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customStyle="1" w:styleId="Heading3Char">
    <w:name w:val="Heading 3 Char"/>
    <w:basedOn w:val="DefaultParagraphFont"/>
    <w:link w:val="Heading3"/>
    <w:rsid w:val="00390C4C"/>
    <w:rPr>
      <w:rFonts w:asciiTheme="majorHAnsi" w:eastAsiaTheme="majorEastAsia" w:hAnsiTheme="majorHAnsi" w:cstheme="majorBidi"/>
      <w:bCs/>
      <w:color w:val="FDBB30" w:themeColor="accent1"/>
      <w:sz w:val="40"/>
    </w:rPr>
  </w:style>
  <w:style w:type="paragraph" w:styleId="BodyText2">
    <w:name w:val="Body Text 2"/>
    <w:basedOn w:val="BodyText"/>
    <w:link w:val="BodyText2Char"/>
    <w:rsid w:val="00390C4C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390C4C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390C4C"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rsid w:val="00390C4C"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sid w:val="00390C4C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rsid w:val="00C2757D"/>
    <w:pPr>
      <w:spacing w:after="0"/>
      <w:jc w:val="right"/>
    </w:pPr>
    <w:rPr>
      <w:color w:val="006990" w:themeColor="accent3"/>
      <w:sz w:val="48"/>
    </w:rPr>
  </w:style>
  <w:style w:type="character" w:customStyle="1" w:styleId="PageChar">
    <w:name w:val="Page Char"/>
    <w:basedOn w:val="DefaultParagraphFont"/>
    <w:link w:val="Page"/>
    <w:rsid w:val="00C2757D"/>
    <w:rPr>
      <w:color w:val="006990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rsid w:val="00390C4C"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sid w:val="00390C4C"/>
    <w:rPr>
      <w:color w:val="A6A6A6" w:themeColor="background1" w:themeShade="A6"/>
    </w:rPr>
  </w:style>
  <w:style w:type="paragraph" w:styleId="Date">
    <w:name w:val="Date"/>
    <w:basedOn w:val="Normal"/>
    <w:link w:val="DateChar"/>
    <w:rsid w:val="0058675D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sid w:val="0058675D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rsid w:val="005B2B5D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sid w:val="005B2B5D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rsid w:val="00936C30"/>
    <w:pPr>
      <w:spacing w:after="0"/>
    </w:pPr>
    <w:rPr>
      <w:color w:val="FDBB30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936C30"/>
    <w:rPr>
      <w:color w:val="FDBB30" w:themeColor="accent1"/>
      <w:sz w:val="28"/>
    </w:rPr>
  </w:style>
  <w:style w:type="paragraph" w:customStyle="1" w:styleId="Recipient">
    <w:name w:val="Recipient"/>
    <w:basedOn w:val="Normal"/>
    <w:link w:val="RecipientChar"/>
    <w:qFormat/>
    <w:rsid w:val="00936C30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936C30"/>
    <w:rPr>
      <w:b/>
      <w:color w:val="404040" w:themeColor="text1" w:themeTint="BF"/>
      <w:sz w:val="28"/>
    </w:rPr>
  </w:style>
  <w:style w:type="paragraph" w:styleId="ListParagraph">
    <w:name w:val="List Paragraph"/>
    <w:basedOn w:val="Normal"/>
    <w:rsid w:val="007143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FDBB30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006990" w:themeColor="accent3"/>
      <w:sz w:val="48"/>
      <w:szCs w:val="26"/>
    </w:rPr>
  </w:style>
  <w:style w:type="paragraph" w:styleId="Heading3">
    <w:name w:val="heading 3"/>
    <w:basedOn w:val="Normal"/>
    <w:link w:val="Heading3Char"/>
    <w:rsid w:val="00390C4C"/>
    <w:pPr>
      <w:spacing w:after="0"/>
      <w:outlineLvl w:val="2"/>
    </w:pPr>
    <w:rPr>
      <w:rFonts w:asciiTheme="majorHAnsi" w:eastAsiaTheme="majorEastAsia" w:hAnsiTheme="majorHAnsi" w:cstheme="majorBidi"/>
      <w:bCs/>
      <w:color w:val="FDBB30" w:themeColor="accent1"/>
      <w:sz w:val="40"/>
    </w:rPr>
  </w:style>
  <w:style w:type="paragraph" w:styleId="Heading4">
    <w:name w:val="heading 4"/>
    <w:basedOn w:val="Normal"/>
    <w:link w:val="Heading4Char"/>
    <w:rsid w:val="00FC1E7F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006990" w:themeColor="accent3"/>
      <w:sz w:val="28"/>
    </w:rPr>
  </w:style>
  <w:style w:type="paragraph" w:styleId="Heading5">
    <w:name w:val="heading 5"/>
    <w:basedOn w:val="Normal"/>
    <w:link w:val="Heading5Char"/>
    <w:rsid w:val="00390C4C"/>
    <w:pPr>
      <w:spacing w:after="0"/>
      <w:outlineLvl w:val="4"/>
    </w:pPr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4C"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390C4C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390C4C"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390C4C"/>
    <w:rPr>
      <w:color w:val="808080" w:themeColor="background1" w:themeShade="80"/>
    </w:rPr>
  </w:style>
  <w:style w:type="paragraph" w:customStyle="1" w:styleId="Symbol">
    <w:name w:val="Symbol"/>
    <w:basedOn w:val="Normal"/>
    <w:qFormat/>
    <w:rsid w:val="004A7631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390C4C"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C4C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rsid w:val="00390C4C"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sid w:val="00390C4C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rsid w:val="00390C4C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390C4C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FDBB30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006990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rsid w:val="00390C4C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90C4C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sid w:val="00FC1E7F"/>
    <w:rPr>
      <w:rFonts w:asciiTheme="majorHAnsi" w:eastAsiaTheme="majorEastAsia" w:hAnsiTheme="majorHAnsi" w:cstheme="majorBidi"/>
      <w:bCs/>
      <w:iCs/>
      <w:color w:val="006990" w:themeColor="accent3"/>
      <w:sz w:val="28"/>
    </w:rPr>
  </w:style>
  <w:style w:type="character" w:customStyle="1" w:styleId="Heading5Char">
    <w:name w:val="Heading 5 Char"/>
    <w:basedOn w:val="DefaultParagraphFont"/>
    <w:link w:val="Heading5"/>
    <w:rsid w:val="00390C4C"/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customStyle="1" w:styleId="Heading3Char">
    <w:name w:val="Heading 3 Char"/>
    <w:basedOn w:val="DefaultParagraphFont"/>
    <w:link w:val="Heading3"/>
    <w:rsid w:val="00390C4C"/>
    <w:rPr>
      <w:rFonts w:asciiTheme="majorHAnsi" w:eastAsiaTheme="majorEastAsia" w:hAnsiTheme="majorHAnsi" w:cstheme="majorBidi"/>
      <w:bCs/>
      <w:color w:val="FDBB30" w:themeColor="accent1"/>
      <w:sz w:val="40"/>
    </w:rPr>
  </w:style>
  <w:style w:type="paragraph" w:styleId="BodyText2">
    <w:name w:val="Body Text 2"/>
    <w:basedOn w:val="BodyText"/>
    <w:link w:val="BodyText2Char"/>
    <w:rsid w:val="00390C4C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390C4C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390C4C"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rsid w:val="00390C4C"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sid w:val="00390C4C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rsid w:val="00C2757D"/>
    <w:pPr>
      <w:spacing w:after="0"/>
      <w:jc w:val="right"/>
    </w:pPr>
    <w:rPr>
      <w:color w:val="006990" w:themeColor="accent3"/>
      <w:sz w:val="48"/>
    </w:rPr>
  </w:style>
  <w:style w:type="character" w:customStyle="1" w:styleId="PageChar">
    <w:name w:val="Page Char"/>
    <w:basedOn w:val="DefaultParagraphFont"/>
    <w:link w:val="Page"/>
    <w:rsid w:val="00C2757D"/>
    <w:rPr>
      <w:color w:val="006990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rsid w:val="00390C4C"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sid w:val="00390C4C"/>
    <w:rPr>
      <w:color w:val="A6A6A6" w:themeColor="background1" w:themeShade="A6"/>
    </w:rPr>
  </w:style>
  <w:style w:type="paragraph" w:styleId="Date">
    <w:name w:val="Date"/>
    <w:basedOn w:val="Normal"/>
    <w:link w:val="DateChar"/>
    <w:rsid w:val="0058675D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sid w:val="0058675D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rsid w:val="005B2B5D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sid w:val="005B2B5D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rsid w:val="00936C30"/>
    <w:pPr>
      <w:spacing w:after="0"/>
    </w:pPr>
    <w:rPr>
      <w:color w:val="FDBB30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936C30"/>
    <w:rPr>
      <w:color w:val="FDBB30" w:themeColor="accent1"/>
      <w:sz w:val="28"/>
    </w:rPr>
  </w:style>
  <w:style w:type="paragraph" w:customStyle="1" w:styleId="Recipient">
    <w:name w:val="Recipient"/>
    <w:basedOn w:val="Normal"/>
    <w:link w:val="RecipientChar"/>
    <w:qFormat/>
    <w:rsid w:val="00936C30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936C30"/>
    <w:rPr>
      <w:b/>
      <w:color w:val="404040" w:themeColor="text1" w:themeTint="BF"/>
      <w:sz w:val="28"/>
    </w:rPr>
  </w:style>
  <w:style w:type="paragraph" w:styleId="ListParagraph">
    <w:name w:val="List Paragraph"/>
    <w:basedOn w:val="Normal"/>
    <w:rsid w:val="00714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NYHFB">
  <a:themeElements>
    <a:clrScheme name="Custom 9">
      <a:dk1>
        <a:sysClr val="windowText" lastClr="000000"/>
      </a:dk1>
      <a:lt1>
        <a:sysClr val="window" lastClr="FFFFFF"/>
      </a:lt1>
      <a:dk2>
        <a:srgbClr val="00AEC5"/>
      </a:dk2>
      <a:lt2>
        <a:srgbClr val="EEECE1"/>
      </a:lt2>
      <a:accent1>
        <a:srgbClr val="FDBB30"/>
      </a:accent1>
      <a:accent2>
        <a:srgbClr val="006990"/>
      </a:accent2>
      <a:accent3>
        <a:srgbClr val="006990"/>
      </a:accent3>
      <a:accent4>
        <a:srgbClr val="00AEC5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0926A-FED7-4C92-9A0C-809A5AE7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7FB5B04C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Kady Hunter</dc:creator>
  <cp:lastModifiedBy>Kady Hunter</cp:lastModifiedBy>
  <cp:revision>2</cp:revision>
  <cp:lastPrinted>2007-11-07T16:58:00Z</cp:lastPrinted>
  <dcterms:created xsi:type="dcterms:W3CDTF">2015-08-10T16:12:00Z</dcterms:created>
  <dcterms:modified xsi:type="dcterms:W3CDTF">2015-08-10T16:12:00Z</dcterms:modified>
</cp:coreProperties>
</file>